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xmlns:wp14="http://schemas.microsoft.com/office/word/2010/wordml" w:rsidRPr="005126AF" w:rsidR="00D077E9" w:rsidP="00D70D02" w:rsidRDefault="00AB02A7" w14:paraId="6346657E" wp14:textId="77777777">
      <w:pPr>
        <w:rPr>
          <w:noProof/>
        </w:rPr>
      </w:pPr>
      <w:r w:rsidRPr="005126AF">
        <w:rPr>
          <w:noProof/>
          <w:lang w:bidi="es-ES"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60288" behindDoc="1" locked="0" layoutInCell="1" allowOverlap="1" wp14:anchorId="1F225A27" wp14:editId="560612AD">
                <wp:simplePos x="0" y="0"/>
                <wp:positionH relativeFrom="column">
                  <wp:posOffset>-202474</wp:posOffset>
                </wp:positionH>
                <wp:positionV relativeFrom="page">
                  <wp:posOffset>938150</wp:posOffset>
                </wp:positionV>
                <wp:extent cx="3938905" cy="8657111"/>
                <wp:effectExtent l="0" t="0" r="4445" b="0"/>
                <wp:wrapNone/>
                <wp:docPr id="3" name="Rectángulo 3" descr="rectángulo blanco para texto en portad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38905" cy="865711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578FE8DC">
              <v:rect id="Rectángulo 3" style="position:absolute;margin-left:-15.95pt;margin-top:73.85pt;width:310.15pt;height:681.6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alt="rectángulo blanco para texto en portada" o:spid="_x0000_s1026" fillcolor="white [3212]" stroked="f" strokeweight="2pt" w14:anchorId="7979D5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">
                <w10:wrap anchory="page"/>
              </v:rect>
            </w:pict>
          </mc:Fallback>
        </mc:AlternateContent>
      </w:r>
      <w:r w:rsidRPr="005126AF" w:rsidR="00D077E9">
        <w:rPr>
          <w:noProof/>
          <w:lang w:bidi="es-ES"/>
        </w:rPr>
        <w:drawing>
          <wp:anchor xmlns:wp14="http://schemas.microsoft.com/office/word/2010/wordprocessingDrawing" distT="0" distB="0" distL="114300" distR="114300" simplePos="0" relativeHeight="251658240" behindDoc="1" locked="0" layoutInCell="1" allowOverlap="1" wp14:anchorId="147AB9FC" wp14:editId="433DA222">
            <wp:simplePos x="0" y="0"/>
            <wp:positionH relativeFrom="column">
              <wp:posOffset>-746975</wp:posOffset>
            </wp:positionH>
            <wp:positionV relativeFrom="page">
              <wp:posOffset>-12700</wp:posOffset>
            </wp:positionV>
            <wp:extent cx="7760970" cy="6684010"/>
            <wp:effectExtent l="0" t="0" r="0" b="2540"/>
            <wp:wrapNone/>
            <wp:docPr id="1" name="Imagen 1" descr="vista de la calle con edificios, establecimientos y cantantes de ca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-7-1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0970" cy="6684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AAFC2AF">
        <w:rPr/>
        <w:t/>
      </w:r>
    </w:p>
    <w:tbl>
      <w:tblPr>
        <w:tblpPr w:leftFromText="180" w:rightFromText="180" w:vertAnchor="text" w:horzAnchor="margin" w:tblpY="-7"/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57"/>
      </w:tblGrid>
      <w:tr xmlns:wp14="http://schemas.microsoft.com/office/word/2010/wordml" w:rsidRPr="005126AF" w:rsidR="00D077E9" w:rsidTr="00330C6D" w14:paraId="4DFB3CB2" wp14:textId="77777777">
        <w:trPr>
          <w:trHeight w:val="2153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p w:rsidRPr="005126AF" w:rsidR="00D077E9" w:rsidP="00AB02A7" w:rsidRDefault="00D077E9" w14:paraId="30F50AE3" wp14:textId="77777777">
            <w:pPr>
              <w:rPr>
                <w:noProof/>
              </w:rPr>
            </w:pPr>
            <w:r w:rsidRPr="005126AF">
              <w:rPr>
                <w:noProof/>
                <w:lang w:bidi="es-ES"/>
              </w:rPr>
              <mc:AlternateContent>
                <mc:Choice Requires="wps">
                  <w:drawing>
                    <wp:inline xmlns:wp14="http://schemas.microsoft.com/office/word/2010/wordprocessingDrawing" distT="0" distB="0" distL="0" distR="0" wp14:anchorId="2E81C4ED" wp14:editId="3D472CE0">
                      <wp:extent cx="3528695" cy="1219200"/>
                      <wp:effectExtent l="0" t="0" r="0" b="0"/>
                      <wp:docPr id="8" name="Cuadro de text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8695" cy="12192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xmlns:wp14="http://schemas.microsoft.com/office/word/2010/wordml" w:rsidRPr="00D86945" w:rsidR="00197378" w:rsidP="00D077E9" w:rsidRDefault="00197378" w14:paraId="278E9032" wp14:textId="77777777">
                                  <w:pPr>
                                    <w:pStyle w:val="Ttulo"/>
                                  </w:pPr>
                                  <w:r>
                                    <w:rPr>
                                      <w:lang w:bidi="es-ES"/>
                                    </w:rPr>
                                    <w:t>MyHealth</w:t>
                                  </w:r>
                                </w:p>
                                <w:p xmlns:wp14="http://schemas.microsoft.com/office/word/2010/wordml" w:rsidR="00197378" w:rsidP="00D077E9" w:rsidRDefault="00197378" w14:paraId="42B71CCD" wp14:textId="77777777">
                                  <w:pPr>
                                    <w:pStyle w:val="Ttulo"/>
                                    <w:spacing w:after="0"/>
                                    <w:rPr>
                                      <w:lang w:bidi="es-ES"/>
                                    </w:rPr>
                                  </w:pPr>
                                  <w:r w:rsidRPr="00D86945">
                                    <w:rPr>
                                      <w:lang w:bidi="es-ES"/>
                                    </w:rPr>
                                    <w:t>20</w:t>
                                  </w:r>
                                  <w:r>
                                    <w:rPr>
                                      <w:lang w:bidi="es-ES"/>
                                    </w:rPr>
                                    <w:t>20</w:t>
                                  </w:r>
                                </w:p>
                                <w:p xmlns:wp14="http://schemas.microsoft.com/office/word/2010/wordml" w:rsidR="00197378" w:rsidP="00D077E9" w:rsidRDefault="00197378" w14:paraId="672A6659" wp14:textId="77777777">
                                  <w:pPr>
                                    <w:pStyle w:val="Ttulo"/>
                                    <w:spacing w:after="0"/>
                                    <w:rPr>
                                      <w:lang w:bidi="es-ES"/>
                                    </w:rPr>
                                  </w:pPr>
                                </w:p>
                                <w:p xmlns:wp14="http://schemas.microsoft.com/office/word/2010/wordml" w:rsidRPr="00D86945" w:rsidR="00197378" w:rsidP="00D077E9" w:rsidRDefault="00197378" w14:paraId="0A37501D" wp14:textId="77777777">
                                  <w:pPr>
                                    <w:pStyle w:val="Ttulo"/>
                                    <w:spacing w:after="0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 w14:anchorId="33DB0104">
                    <v:shapetype id="_x0000_t202" coordsize="21600,21600" o:spt="202" path="m,l,21600r21600,l21600,xe" w14:anchorId="2E81C4ED">
                      <v:stroke joinstyle="miter"/>
                      <v:path gradientshapeok="t" o:connecttype="rect"/>
                    </v:shapetype>
                    <v:shape id="Cuadro de texto 8" style="width:277.85pt;height:9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">
                      <v:textbox>
                        <w:txbxContent>
                          <w:p w:rsidRPr="00D86945" w:rsidR="00197378" w:rsidP="00D077E9" w:rsidRDefault="00197378" w14:paraId="7A65AE36" wp14:textId="77777777">
                            <w:pPr>
                              <w:pStyle w:val="Ttulo"/>
                            </w:pPr>
                            <w:r>
                              <w:rPr>
                                <w:lang w:bidi="es-ES"/>
                              </w:rPr>
                              <w:t>MyHealth</w:t>
                            </w:r>
                          </w:p>
                          <w:p w:rsidR="00197378" w:rsidP="00D077E9" w:rsidRDefault="00197378" w14:paraId="77F781D2" wp14:textId="77777777">
                            <w:pPr>
                              <w:pStyle w:val="Ttulo"/>
                              <w:spacing w:after="0"/>
                              <w:rPr>
                                <w:lang w:bidi="es-ES"/>
                              </w:rPr>
                            </w:pPr>
                            <w:r w:rsidRPr="00D86945">
                              <w:rPr>
                                <w:lang w:bidi="es-ES"/>
                              </w:rPr>
                              <w:t>20</w:t>
                            </w:r>
                            <w:r>
                              <w:rPr>
                                <w:lang w:bidi="es-ES"/>
                              </w:rPr>
                              <w:t>20</w:t>
                            </w:r>
                          </w:p>
                          <w:p w:rsidR="00197378" w:rsidP="00D077E9" w:rsidRDefault="00197378" w14:paraId="5DAB6C7B" wp14:textId="77777777">
                            <w:pPr>
                              <w:pStyle w:val="Ttulo"/>
                              <w:spacing w:after="0"/>
                              <w:rPr>
                                <w:lang w:bidi="es-ES"/>
                              </w:rPr>
                            </w:pPr>
                          </w:p>
                          <w:p w:rsidRPr="00D86945" w:rsidR="00197378" w:rsidP="00D077E9" w:rsidRDefault="00197378" w14:paraId="02EB378F" wp14:textId="77777777">
                            <w:pPr>
                              <w:pStyle w:val="Ttulo"/>
                              <w:spacing w:after="0"/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Pr="005126AF" w:rsidR="00D077E9" w:rsidP="00AB02A7" w:rsidRDefault="00D077E9" w14:paraId="6A05A809" wp14:textId="77777777">
            <w:pPr>
              <w:rPr>
                <w:noProof/>
              </w:rPr>
            </w:pPr>
            <w:r w:rsidRPr="005126AF">
              <w:rPr>
                <w:noProof/>
                <w:lang w:bidi="es-ES"/>
              </w:rPr>
              <mc:AlternateContent>
                <mc:Choice Requires="wps">
                  <w:drawing>
                    <wp:inline xmlns:wp14="http://schemas.microsoft.com/office/word/2010/wordprocessingDrawing" distT="0" distB="0" distL="0" distR="0" wp14:anchorId="325EECF4" wp14:editId="7EB51CE3">
                      <wp:extent cx="1390918" cy="0"/>
                      <wp:effectExtent l="0" t="19050" r="19050" b="19050"/>
                      <wp:docPr id="5" name="Conector recto 5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90918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 w14:anchorId="7F91AF1D">
                    <v:line id="Conector recto 5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alt="divisor de texto" o:spid="_x0000_s1026" strokecolor="#082a75 [3215]" strokeweight="3pt" from="0,0" to="109.5pt,0" w14:anchorId="1D5A4BE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">
                      <w10:anchorlock/>
                    </v:line>
                  </w:pict>
                </mc:Fallback>
              </mc:AlternateContent>
            </w:r>
          </w:p>
        </w:tc>
      </w:tr>
      <w:tr xmlns:wp14="http://schemas.microsoft.com/office/word/2010/wordml" w:rsidRPr="005126AF" w:rsidR="00D077E9" w:rsidTr="00330C6D" w14:paraId="514423CB" wp14:textId="77777777">
        <w:trPr>
          <w:trHeight w:val="5722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p w:rsidRPr="005126AF" w:rsidR="00D077E9" w:rsidP="00AB02A7" w:rsidRDefault="008E545E" w14:paraId="2B9FCD77" wp14:textId="77777777">
            <w:r w:rsidRPr="005126AF">
              <w:rPr>
                <w:noProof/>
              </w:rPr>
              <w:t>I</w:t>
            </w:r>
            <w:r w:rsidRPr="005126AF">
              <w:t xml:space="preserve">nforme de </w:t>
            </w:r>
            <w:r w:rsidR="005126AF">
              <w:t>pruebas</w:t>
            </w:r>
          </w:p>
          <w:p w:rsidRPr="005126AF" w:rsidR="008E545E" w:rsidP="00AB02A7" w:rsidRDefault="008E545E" w14:paraId="5A39BBE3" wp14:textId="77777777">
            <w:pPr>
              <w:rPr>
                <w:noProof/>
              </w:rPr>
            </w:pPr>
          </w:p>
        </w:tc>
      </w:tr>
      <w:tr xmlns:wp14="http://schemas.microsoft.com/office/word/2010/wordml" w:rsidRPr="005126AF" w:rsidR="00D077E9" w:rsidTr="00330C6D" w14:paraId="639FDC63" wp14:textId="77777777">
        <w:trPr>
          <w:trHeight w:val="2314"/>
        </w:trPr>
        <w:tc>
          <w:tcPr>
            <w:tcW w:w="4698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noProof/>
              </w:rPr>
              <w:id w:val="1080870105"/>
              <w:placeholder>
                <w:docPart w:val="28ACBA974ACE497CA0B88E9B46E1AE08"/>
              </w:placeholder>
              <w15:appearance w15:val="hidden"/>
            </w:sdtPr>
            <w:sdtEndPr/>
            <w:sdtContent>
              <w:p w:rsidRPr="005126AF" w:rsidR="00D077E9" w:rsidP="00AB02A7" w:rsidRDefault="000747A0" w14:paraId="4B9168BD" wp14:textId="77777777">
                <w:pPr>
                  <w:rPr>
                    <w:noProof/>
                  </w:rPr>
                </w:pP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begin"/>
                </w:r>
                <w:r w:rsidRPr="005126AF">
                  <w:rPr>
                    <w:rStyle w:val="SubttuloCar"/>
                    <w:noProof/>
                    <w:lang w:bidi="es-ES"/>
                  </w:rPr>
                  <w:instrText xml:space="preserve"> DATE  \@ "d MMMM"  \* MERGEFORMAT </w:instrText>
                </w: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separate"/>
                </w:r>
                <w:r w:rsidRPr="0005289D" w:rsidR="0005289D">
                  <w:rPr>
                    <w:rStyle w:val="SubttuloCar"/>
                    <w:b/>
                    <w:noProof/>
                    <w:lang w:bidi="es-ES"/>
                  </w:rPr>
                  <w:t>1 enero</w:t>
                </w:r>
                <w:r w:rsidRPr="005126AF">
                  <w:rPr>
                    <w:rStyle w:val="SubttuloCar"/>
                    <w:b/>
                    <w:noProof/>
                    <w:lang w:bidi="es-ES"/>
                  </w:rPr>
                  <w:fldChar w:fldCharType="end"/>
                </w:r>
              </w:p>
            </w:sdtContent>
          </w:sdt>
          <w:p w:rsidRPr="005126AF" w:rsidR="00D077E9" w:rsidP="00AB02A7" w:rsidRDefault="00D077E9" w14:paraId="41C8F396" wp14:textId="77777777">
            <w:pPr>
              <w:rPr>
                <w:noProof/>
                <w:sz w:val="10"/>
                <w:szCs w:val="10"/>
              </w:rPr>
            </w:pPr>
            <w:r w:rsidRPr="005126AF">
              <w:rPr>
                <w:noProof/>
                <w:sz w:val="10"/>
                <w:szCs w:val="10"/>
                <w:lang w:bidi="es-ES"/>
              </w:rPr>
              <mc:AlternateContent>
                <mc:Choice Requires="wps">
                  <w:drawing>
                    <wp:inline xmlns:wp14="http://schemas.microsoft.com/office/word/2010/wordprocessingDrawing" distT="0" distB="0" distL="0" distR="0" wp14:anchorId="05221EEA" wp14:editId="0908A099">
                      <wp:extent cx="1493949" cy="0"/>
                      <wp:effectExtent l="0" t="19050" r="30480" b="19050"/>
                      <wp:docPr id="6" name="Conector recto 6" descr="divisor de tex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93949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 w14:anchorId="32DA06A1">
                    <v:line id="Conector recto 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alt="divisor de texto" o:spid="_x0000_s1026" strokecolor="#082a75 [3215]" strokeweight="3pt" from="0,0" to="117.65pt,0" w14:anchorId="7B07606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">
                      <w10:anchorlock/>
                    </v:line>
                  </w:pict>
                </mc:Fallback>
              </mc:AlternateContent>
            </w:r>
          </w:p>
          <w:p w:rsidRPr="005126AF" w:rsidR="00D077E9" w:rsidP="00AB02A7" w:rsidRDefault="00D077E9" w14:paraId="72A3D3EC" wp14:textId="77777777">
            <w:pPr>
              <w:rPr>
                <w:noProof/>
                <w:sz w:val="10"/>
                <w:szCs w:val="10"/>
              </w:rPr>
            </w:pPr>
          </w:p>
          <w:p w:rsidRPr="005126AF" w:rsidR="00D077E9" w:rsidP="00AB02A7" w:rsidRDefault="00D077E9" w14:paraId="0D0B940D" wp14:textId="77777777">
            <w:pPr>
              <w:rPr>
                <w:noProof/>
                <w:sz w:val="10"/>
                <w:szCs w:val="10"/>
              </w:rPr>
            </w:pPr>
          </w:p>
          <w:sdt>
            <w:sdtPr>
              <w:rPr>
                <w:noProof/>
              </w:rPr>
              <w:id w:val="-1740469667"/>
              <w:placeholder>
                <w:docPart w:val="D837A28C61A64A56B7E630AE91C84635"/>
              </w:placeholder>
              <w15:appearance w15:val="hidden"/>
            </w:sdtPr>
            <w:sdtEndPr/>
            <w:sdtContent>
              <w:p w:rsidRPr="005126AF" w:rsidR="008E545E" w:rsidP="00AB02A7" w:rsidRDefault="005126AF" w14:paraId="01737EE2" wp14:textId="77777777">
                <w:r>
                  <w:t>Grupo</w:t>
                </w:r>
                <w:r w:rsidRPr="005126AF" w:rsidR="008E545E">
                  <w:t xml:space="preserve"> 2</w:t>
                </w:r>
              </w:p>
              <w:p w:rsidRPr="005126AF" w:rsidR="00D077E9" w:rsidP="00AB02A7" w:rsidRDefault="008E545E" w14:paraId="61FDC759" wp14:textId="77777777">
                <w:pPr>
                  <w:rPr>
                    <w:noProof/>
                  </w:rPr>
                </w:pPr>
                <w:r w:rsidRPr="005126AF">
                  <w:rPr>
                    <w:noProof/>
                    <w:lang w:bidi="es-ES"/>
                  </w:rPr>
                  <w:t>Creado por:</w:t>
                </w:r>
              </w:p>
            </w:sdtContent>
          </w:sdt>
          <w:p w:rsidRPr="005126AF" w:rsidR="00D077E9" w:rsidP="00330C6D" w:rsidRDefault="004B153D" w14:paraId="2061F095" wp14:textId="77777777">
            <w:pPr>
              <w:ind w:left="720"/>
              <w:jc w:val="right"/>
              <w:rPr>
                <w:noProof/>
              </w:rPr>
            </w:pPr>
            <w:sdt>
              <w:sdtPr>
                <w:rPr>
                  <w:noProof/>
                </w:rPr>
                <w:alias w:val="Su nombre"/>
                <w:tag w:val="Su nombre"/>
                <w:id w:val="-180584491"/>
                <w:placeholder>
                  <w:docPart w:val="C0270CE7B9C3450A9B65947958930E4E"/>
                </w:placeholder>
                <w:dataBinding w:prefixMappings="xmlns:ns0='http://schemas.microsoft.com/office/2006/coverPageProps' " w:xpath="/ns0:CoverPageProperties[1]/ns0:CompanyFax[1]" w:storeItemID="{55AF091B-3C7A-41E3-B477-F2FDAA23CFDA}"/>
                <w15:appearance w15:val="hidden"/>
                <w:text w:multiLine="1"/>
              </w:sdtPr>
              <w:sdtEndPr/>
              <w:sdtContent>
                <w:r w:rsidRPr="005126AF" w:rsidR="008E545E">
                  <w:rPr>
                    <w:noProof/>
                  </w:rPr>
                  <w:t>Alejandro Linares Amado</w:t>
                </w:r>
                <w:r w:rsidRPr="005126AF" w:rsidR="00504F8E">
                  <w:rPr>
                    <w:noProof/>
                  </w:rPr>
                  <w:br/>
                </w:r>
                <w:r w:rsidRPr="005126AF" w:rsidR="008E545E">
                  <w:rPr>
                    <w:noProof/>
                  </w:rPr>
                  <w:t>David Álvarez González</w:t>
                </w:r>
                <w:r w:rsidRPr="005126AF" w:rsidR="008E545E">
                  <w:rPr>
                    <w:noProof/>
                  </w:rPr>
                  <w:br/>
                </w:r>
                <w:r w:rsidRPr="005126AF" w:rsidR="008E545E">
                  <w:rPr>
                    <w:noProof/>
                  </w:rPr>
                  <w:t>Gabriel Paradiso Silva</w:t>
                </w:r>
                <w:r w:rsidRPr="005126AF" w:rsidR="008E545E">
                  <w:rPr>
                    <w:noProof/>
                  </w:rPr>
                  <w:br/>
                </w:r>
                <w:r w:rsidRPr="005126AF" w:rsidR="008E545E">
                  <w:rPr>
                    <w:noProof/>
                  </w:rPr>
                  <w:t>Marcos García Núñez</w:t>
                </w:r>
                <w:r w:rsidRPr="005126AF" w:rsidR="008E545E">
                  <w:rPr>
                    <w:noProof/>
                  </w:rPr>
                  <w:br/>
                </w:r>
                <w:r w:rsidRPr="005126AF" w:rsidR="008E545E">
                  <w:rPr>
                    <w:noProof/>
                  </w:rPr>
                  <w:t>Roberto Orden Erena</w:t>
                </w:r>
              </w:sdtContent>
            </w:sdt>
          </w:p>
          <w:p w:rsidRPr="005126AF" w:rsidR="00D077E9" w:rsidP="00AB02A7" w:rsidRDefault="00D077E9" w14:paraId="0E27B00A" wp14:textId="77777777">
            <w:pPr>
              <w:rPr>
                <w:noProof/>
                <w:sz w:val="10"/>
                <w:szCs w:val="10"/>
              </w:rPr>
            </w:pPr>
          </w:p>
        </w:tc>
      </w:tr>
    </w:tbl>
    <w:p xmlns:wp14="http://schemas.microsoft.com/office/word/2010/wordml" w:rsidRPr="005126AF" w:rsidR="00D077E9" w:rsidRDefault="00330C6D" w14:paraId="401FF48B" wp14:textId="77777777">
      <w:pPr>
        <w:spacing w:after="200"/>
        <w:rPr>
          <w:noProof/>
        </w:rPr>
      </w:pPr>
      <w:r w:rsidRPr="005126AF">
        <w:rPr>
          <w:noProof/>
        </w:rPr>
        <w:drawing>
          <wp:anchor xmlns:wp14="http://schemas.microsoft.com/office/word/2010/wordprocessingDrawing" distT="0" distB="0" distL="114300" distR="114300" simplePos="0" relativeHeight="251662336" behindDoc="0" locked="0" layoutInCell="1" allowOverlap="1" wp14:anchorId="133AB38F" wp14:editId="7777777">
            <wp:simplePos x="0" y="0"/>
            <wp:positionH relativeFrom="column">
              <wp:posOffset>3796665</wp:posOffset>
            </wp:positionH>
            <wp:positionV relativeFrom="paragraph">
              <wp:posOffset>7149784</wp:posOffset>
            </wp:positionV>
            <wp:extent cx="3086100" cy="1105852"/>
            <wp:effectExtent l="0" t="0" r="0" b="0"/>
            <wp:wrapNone/>
            <wp:docPr id="4" name="Imagen 4" descr="Resultado de imagen de myheal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de myhealth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1328" cy="11113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126AF" w:rsidR="00AB02A7">
        <w:rPr>
          <w:noProof/>
          <w:lang w:bidi="es-ES"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59264" behindDoc="1" locked="0" layoutInCell="1" allowOverlap="1" wp14:anchorId="69641541" wp14:editId="4C5C54D3">
                <wp:simplePos x="0" y="0"/>
                <wp:positionH relativeFrom="column">
                  <wp:posOffset>-745490</wp:posOffset>
                </wp:positionH>
                <wp:positionV relativeFrom="page">
                  <wp:posOffset>6667500</wp:posOffset>
                </wp:positionV>
                <wp:extent cx="7760970" cy="4019550"/>
                <wp:effectExtent l="0" t="0" r="0" b="0"/>
                <wp:wrapNone/>
                <wp:docPr id="2" name="Rectángulo 2" descr="rectángulo de colo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60970" cy="40195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 w14:anchorId="56D3FBEB">
              <v:rect id="Rectángulo 2" style="position:absolute;margin-left:-58.7pt;margin-top:525pt;width:611.1pt;height:316.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alt="rectángulo de color" o:spid="_x0000_s1026" fillcolor="#393737 [814]" stroked="f" strokeweight="2pt" w14:anchorId="448E4CA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">
                <w10:wrap anchory="page"/>
              </v:rect>
            </w:pict>
          </mc:Fallback>
        </mc:AlternateContent>
      </w:r>
      <w:r w:rsidRPr="005126AF" w:rsidR="00D077E9">
        <w:rPr>
          <w:noProof/>
          <w:lang w:bidi="es-ES"/>
        </w:rPr>
        <w:br w:type="page"/>
      </w:r>
    </w:p>
    <w:p xmlns:wp14="http://schemas.microsoft.com/office/word/2010/wordml" w:rsidRPr="005126AF" w:rsidR="00D077E9" w:rsidP="00D077E9" w:rsidRDefault="00BD3824" w14:paraId="4CD9F157" wp14:textId="77777777">
      <w:pPr>
        <w:pStyle w:val="Ttulo1"/>
        <w:rPr>
          <w:noProof/>
          <w:lang w:bidi="es-ES"/>
        </w:rPr>
      </w:pPr>
      <w:r w:rsidRPr="005126AF">
        <w:rPr>
          <w:noProof/>
          <w:lang w:bidi="es-ES"/>
        </w:rPr>
        <w:lastRenderedPageBreak/>
        <w:t>MyHealth</w:t>
      </w:r>
    </w:p>
    <w:p xmlns:wp14="http://schemas.microsoft.com/office/word/2010/wordml" w:rsidRPr="005126AF" w:rsidR="00504F8E" w:rsidP="003B6EF6" w:rsidRDefault="00504F8E" w14:paraId="7755D358" wp14:textId="77777777">
      <w:pPr>
        <w:pStyle w:val="Ttulo4"/>
      </w:pPr>
      <w:bookmarkStart w:name="_Toc28703644" w:id="0"/>
      <w:r w:rsidRPr="005126AF">
        <w:t>Índice de contenidos</w:t>
      </w:r>
      <w:bookmarkEnd w:id="0"/>
    </w:p>
    <w:sdt>
      <w:sdtPr>
        <w:rPr>
          <w:rFonts w:asciiTheme="minorHAnsi" w:hAnsiTheme="minorHAnsi" w:eastAsiaTheme="minorEastAsia" w:cstheme="minorBidi"/>
          <w:color w:val="082A75" w:themeColor="text2"/>
          <w:sz w:val="24"/>
          <w:szCs w:val="22"/>
          <w:lang w:val="es-ES" w:eastAsia="en-US"/>
        </w:rPr>
        <w:id w:val="-209607777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xmlns:wp14="http://schemas.microsoft.com/office/word/2010/wordml" w:rsidRPr="005126AF" w:rsidR="00504F8E" w:rsidRDefault="005A55EE" w14:paraId="3EBCD039" wp14:textId="77777777">
          <w:pPr>
            <w:pStyle w:val="TtuloTDC"/>
            <w:rPr>
              <w:lang w:val="es-ES"/>
            </w:rPr>
          </w:pPr>
          <w:r w:rsidRPr="005126AF">
            <w:rPr>
              <w:lang w:val="es-ES"/>
            </w:rPr>
            <w:t>Tabla de contenidos</w:t>
          </w:r>
        </w:p>
        <w:p xmlns:wp14="http://schemas.microsoft.com/office/word/2010/wordml" w:rsidR="00B146F7" w:rsidRDefault="00504F8E" w14:paraId="39C42D41" wp14:textId="7777777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r w:rsidRPr="005126AF">
            <w:fldChar w:fldCharType="begin"/>
          </w:r>
          <w:r w:rsidRPr="005126AF">
            <w:instrText xml:space="preserve"> TOC \h \z \u \t "Título 4;1;Título 5;2;Título 6;3" </w:instrText>
          </w:r>
          <w:r w:rsidRPr="005126AF">
            <w:fldChar w:fldCharType="separate"/>
          </w:r>
          <w:hyperlink w:history="1" w:anchor="_Toc28703644">
            <w:r w:rsidRPr="005045A5" w:rsidR="00B146F7">
              <w:rPr>
                <w:rStyle w:val="Hipervnculo"/>
                <w:noProof/>
              </w:rPr>
              <w:t>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Índice de contenidos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_Toc28703644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2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2B92D00C" wp14:textId="7777777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45">
            <w:r w:rsidRPr="005045A5" w:rsidR="00B146F7">
              <w:rPr>
                <w:rStyle w:val="Hipervnculo"/>
                <w:noProof/>
              </w:rPr>
              <w:t>2.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Indrocucción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_Toc28703645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71FBDB2C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46">
            <w:r w:rsidRPr="005045A5" w:rsidR="00B146F7">
              <w:rPr>
                <w:rStyle w:val="Hipervnculo"/>
                <w:noProof/>
              </w:rPr>
              <w:t>2.1.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Obetivo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_Toc28703646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3B241DE9" wp14:textId="7777777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47">
            <w:r w:rsidRPr="005045A5" w:rsidR="00B146F7">
              <w:rPr>
                <w:rStyle w:val="Hipervnculo"/>
                <w:noProof/>
              </w:rPr>
              <w:t>3.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Planificación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_Toc28703647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54CB0828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48">
            <w:r w:rsidRPr="005045A5" w:rsidR="00B146F7">
              <w:rPr>
                <w:rStyle w:val="Hipervnculo"/>
                <w:noProof/>
              </w:rPr>
              <w:t>3.1.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Subsistemas, tareas y responsables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_Toc28703648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24DDE821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49">
            <w:r w:rsidRPr="005045A5" w:rsidR="00B146F7">
              <w:rPr>
                <w:rStyle w:val="Hipervnculo"/>
                <w:noProof/>
              </w:rPr>
              <w:t>3.2.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Planificación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_Toc28703649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46B95AC2" wp14:textId="7777777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50">
            <w:r w:rsidRPr="005045A5" w:rsidR="00B146F7">
              <w:rPr>
                <w:rStyle w:val="Hipervnculo"/>
                <w:noProof/>
              </w:rPr>
              <w:t>4.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Diseño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_Toc28703650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2192D512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51">
            <w:r w:rsidRPr="005045A5" w:rsidR="00B146F7">
              <w:rPr>
                <w:rStyle w:val="Hipervnculo"/>
                <w:noProof/>
              </w:rPr>
              <w:t>4.1.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Pruebas de intergración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_Toc28703651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3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5FCBBE07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52">
            <w:r w:rsidRPr="005045A5" w:rsidR="00B146F7">
              <w:rPr>
                <w:rStyle w:val="Hipervnculo"/>
                <w:noProof/>
              </w:rPr>
              <w:t>4.2.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Priorización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_Toc28703652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4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2F995260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53">
            <w:r w:rsidRPr="005045A5" w:rsidR="00B146F7">
              <w:rPr>
                <w:rStyle w:val="Hipervnculo"/>
                <w:noProof/>
              </w:rPr>
              <w:t>4.3.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Automatización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_Toc28703653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4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069AF7E7" wp14:textId="7777777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54">
            <w:r w:rsidRPr="005045A5" w:rsidR="00B146F7">
              <w:rPr>
                <w:rStyle w:val="Hipervnculo"/>
                <w:noProof/>
              </w:rPr>
              <w:t>5.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Pruebas de integración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_Toc28703654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4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309E98EB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55">
            <w:r w:rsidRPr="005045A5" w:rsidR="00B146F7">
              <w:rPr>
                <w:rStyle w:val="Hipervnculo"/>
                <w:noProof/>
              </w:rPr>
              <w:t>5.1.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Componente 1: Administración del sistema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_Toc28703655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4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372B7A01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56">
            <w:r w:rsidRPr="005045A5" w:rsidR="00B146F7">
              <w:rPr>
                <w:rStyle w:val="Hipervnculo"/>
                <w:noProof/>
              </w:rPr>
              <w:t>5.2.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Componente 2: Pruebas Medicas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_Toc28703656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5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335A8CAE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57">
            <w:r w:rsidRPr="005045A5" w:rsidR="00B146F7">
              <w:rPr>
                <w:rStyle w:val="Hipervnculo"/>
                <w:noProof/>
              </w:rPr>
              <w:t>5.3.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Componente 3: Visita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_Toc28703657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7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3A6B83D4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58">
            <w:r w:rsidRPr="005045A5" w:rsidR="00B146F7">
              <w:rPr>
                <w:rStyle w:val="Hipervnculo"/>
                <w:noProof/>
              </w:rPr>
              <w:t>5.4.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Componente 4: Perfil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_Toc28703658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7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5A1EF89A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59">
            <w:r w:rsidRPr="005045A5" w:rsidR="00B146F7">
              <w:rPr>
                <w:rStyle w:val="Hipervnculo"/>
                <w:noProof/>
              </w:rPr>
              <w:t>5.5.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Pruebas de integración varias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_Toc28703659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3B9F4556" wp14:textId="77777777">
          <w:pPr>
            <w:pStyle w:val="TDC1"/>
            <w:tabs>
              <w:tab w:val="left" w:pos="44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60">
            <w:r w:rsidRPr="005045A5" w:rsidR="00B146F7">
              <w:rPr>
                <w:rStyle w:val="Hipervnculo"/>
                <w:noProof/>
              </w:rPr>
              <w:t>6.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Resultado de las pruebas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_Toc28703660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580A8CA1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61">
            <w:r w:rsidRPr="005045A5" w:rsidR="00B146F7">
              <w:rPr>
                <w:rStyle w:val="Hipervnculo"/>
                <w:noProof/>
              </w:rPr>
              <w:t>6.1.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Componente 1: Administración del sistema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_Toc28703661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4E6A7522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62">
            <w:r w:rsidRPr="005045A5" w:rsidR="00B146F7">
              <w:rPr>
                <w:rStyle w:val="Hipervnculo"/>
                <w:noProof/>
              </w:rPr>
              <w:t>6.2.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Componente 2: Pruebas Medicas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_Toc28703662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1A2ACD1C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63">
            <w:r w:rsidRPr="005045A5" w:rsidR="00B146F7">
              <w:rPr>
                <w:rStyle w:val="Hipervnculo"/>
                <w:noProof/>
              </w:rPr>
              <w:t>6.3.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Componente 3: Visita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_Toc28703663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69C59875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64">
            <w:r w:rsidRPr="005045A5" w:rsidR="00B146F7">
              <w:rPr>
                <w:rStyle w:val="Hipervnculo"/>
                <w:noProof/>
              </w:rPr>
              <w:t>6.4.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Componente 4: Perfil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_Toc28703664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715DD752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65">
            <w:r w:rsidRPr="005045A5" w:rsidR="00B146F7">
              <w:rPr>
                <w:rStyle w:val="Hipervnculo"/>
                <w:noProof/>
              </w:rPr>
              <w:t>6.5.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Pruebas de integración varias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_Toc28703665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10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="00B146F7" w:rsidRDefault="004B153D" w14:paraId="5BC51278" wp14:textId="77777777">
          <w:pPr>
            <w:pStyle w:val="TDC2"/>
            <w:tabs>
              <w:tab w:val="left" w:pos="880"/>
              <w:tab w:val="right" w:leader="dot" w:pos="10024"/>
            </w:tabs>
            <w:rPr>
              <w:noProof/>
              <w:color w:val="auto"/>
              <w:sz w:val="22"/>
              <w:lang w:val="gl-ES" w:eastAsia="gl-ES"/>
            </w:rPr>
          </w:pPr>
          <w:hyperlink w:history="1" w:anchor="_Toc28703666">
            <w:r w:rsidRPr="005045A5" w:rsidR="00B146F7">
              <w:rPr>
                <w:rStyle w:val="Hipervnculo"/>
                <w:noProof/>
              </w:rPr>
              <w:t>6.6.</w:t>
            </w:r>
            <w:r w:rsidR="00B146F7">
              <w:rPr>
                <w:noProof/>
                <w:color w:val="auto"/>
                <w:sz w:val="22"/>
                <w:lang w:val="gl-ES" w:eastAsia="gl-ES"/>
              </w:rPr>
              <w:tab/>
            </w:r>
            <w:r w:rsidRPr="005045A5" w:rsidR="00B146F7">
              <w:rPr>
                <w:rStyle w:val="Hipervnculo"/>
                <w:noProof/>
              </w:rPr>
              <w:t>Estadísticas y resultados de la ejecución</w:t>
            </w:r>
            <w:r w:rsidR="00B146F7">
              <w:rPr>
                <w:noProof/>
                <w:webHidden/>
              </w:rPr>
              <w:tab/>
            </w:r>
            <w:r w:rsidR="00B146F7">
              <w:rPr>
                <w:noProof/>
                <w:webHidden/>
              </w:rPr>
              <w:fldChar w:fldCharType="begin"/>
            </w:r>
            <w:r w:rsidR="00B146F7">
              <w:rPr>
                <w:noProof/>
                <w:webHidden/>
              </w:rPr>
              <w:instrText xml:space="preserve"> PAGEREF _Toc28703666 \h </w:instrText>
            </w:r>
            <w:r w:rsidR="00B146F7">
              <w:rPr>
                <w:noProof/>
                <w:webHidden/>
              </w:rPr>
            </w:r>
            <w:r w:rsidR="00B146F7">
              <w:rPr>
                <w:noProof/>
                <w:webHidden/>
              </w:rPr>
              <w:fldChar w:fldCharType="separate"/>
            </w:r>
            <w:r w:rsidR="00B146F7">
              <w:rPr>
                <w:noProof/>
                <w:webHidden/>
              </w:rPr>
              <w:t>11</w:t>
            </w:r>
            <w:r w:rsidR="00B146F7">
              <w:rPr>
                <w:noProof/>
                <w:webHidden/>
              </w:rPr>
              <w:fldChar w:fldCharType="end"/>
            </w:r>
          </w:hyperlink>
        </w:p>
        <w:p xmlns:wp14="http://schemas.microsoft.com/office/word/2010/wordml" w:rsidRPr="005126AF" w:rsidR="00504F8E" w:rsidRDefault="00504F8E" w14:paraId="60061E4C" wp14:textId="77777777">
          <w:r w:rsidRPr="005126AF">
            <w:fldChar w:fldCharType="end"/>
          </w:r>
        </w:p>
      </w:sdtContent>
    </w:sdt>
    <w:p xmlns:wp14="http://schemas.microsoft.com/office/word/2010/wordml" w:rsidRPr="005126AF" w:rsidR="00504F8E" w:rsidRDefault="00504F8E" w14:paraId="44EAFD9C" wp14:textId="77777777">
      <w:pPr>
        <w:spacing w:after="200"/>
        <w:jc w:val="left"/>
        <w:rPr>
          <w:rFonts w:cstheme="minorHAnsi"/>
          <w:noProof/>
          <w:sz w:val="44"/>
          <w:szCs w:val="44"/>
        </w:rPr>
      </w:pPr>
      <w:r w:rsidRPr="005126AF">
        <w:rPr>
          <w:rFonts w:cstheme="minorHAnsi"/>
          <w:noProof/>
          <w:sz w:val="44"/>
          <w:szCs w:val="44"/>
        </w:rPr>
        <w:br w:type="page"/>
      </w:r>
    </w:p>
    <w:p xmlns:wp14="http://schemas.microsoft.com/office/word/2010/wordml" w:rsidRPr="005126AF" w:rsidR="009E4F1B" w:rsidP="005A55EE" w:rsidRDefault="009E4F1B" w14:paraId="5838EB6C" wp14:textId="77777777">
      <w:pPr>
        <w:pStyle w:val="Ttulo4"/>
      </w:pPr>
      <w:bookmarkStart w:name="_Toc28703645" w:id="1"/>
      <w:r w:rsidRPr="005126AF">
        <w:lastRenderedPageBreak/>
        <w:t>Indrocucción</w:t>
      </w:r>
      <w:bookmarkEnd w:id="1"/>
    </w:p>
    <w:p xmlns:wp14="http://schemas.microsoft.com/office/word/2010/wordml" w:rsidR="009E4F1B" w:rsidP="00504F8E" w:rsidRDefault="009E4F1B" w14:paraId="1025D351" wp14:textId="77777777">
      <w:pPr>
        <w:pStyle w:val="Ttulo5"/>
      </w:pPr>
      <w:bookmarkStart w:name="_Toc28703646" w:id="2"/>
      <w:r w:rsidRPr="005126AF">
        <w:t>Obetivo</w:t>
      </w:r>
      <w:bookmarkEnd w:id="2"/>
    </w:p>
    <w:p xmlns:wp14="http://schemas.microsoft.com/office/word/2010/wordml" w:rsidR="003B6EF6" w:rsidP="003B6EF6" w:rsidRDefault="003B6EF6" w14:paraId="0A96120B" wp14:textId="77777777">
      <w:pPr>
        <w:pStyle w:val="BodyA"/>
        <w:framePr w:wrap="auto"/>
      </w:pPr>
      <w:r w:rsidRPr="00857675">
        <w:rPr>
          <w:lang w:val="es-ES"/>
        </w:rPr>
        <w:t>El objetivo de este documento es el registro de las pruebas realizadas en la aplicación MyHealth que garantizan su correcto funcionamiento a nivel de Integración de componentes.</w:t>
      </w:r>
    </w:p>
    <w:p xmlns:wp14="http://schemas.microsoft.com/office/word/2010/wordml" w:rsidR="003B6EF6" w:rsidP="003B6EF6" w:rsidRDefault="003B6EF6" w14:paraId="1F19BE75" wp14:textId="77777777">
      <w:pPr>
        <w:pStyle w:val="BodyA"/>
        <w:framePr w:wrap="auto"/>
      </w:pPr>
      <w:r w:rsidRPr="00857675">
        <w:rPr>
          <w:lang w:val="es-ES"/>
        </w:rPr>
        <w:t>Los aspectos a validar son:</w:t>
      </w:r>
    </w:p>
    <w:p xmlns:wp14="http://schemas.microsoft.com/office/word/2010/wordml" w:rsidRPr="00857675" w:rsidR="003B6EF6" w:rsidP="003B6EF6" w:rsidRDefault="003B6EF6" w14:paraId="45009D05" wp14:textId="77777777">
      <w:pPr>
        <w:pStyle w:val="BodyA"/>
        <w:framePr w:wrap="auto"/>
        <w:numPr>
          <w:ilvl w:val="0"/>
          <w:numId w:val="6"/>
        </w:numPr>
        <w:rPr>
          <w:lang w:val="es-ES"/>
        </w:rPr>
      </w:pPr>
      <w:r w:rsidRPr="00857675">
        <w:rPr>
          <w:lang w:val="es-ES"/>
        </w:rPr>
        <w:t>El sistema cumple con las funcionalidades requeridas.</w:t>
      </w:r>
    </w:p>
    <w:p xmlns:wp14="http://schemas.microsoft.com/office/word/2010/wordml" w:rsidRPr="00857675" w:rsidR="003B6EF6" w:rsidP="003B6EF6" w:rsidRDefault="003B6EF6" w14:paraId="7A46966A" wp14:textId="77777777">
      <w:pPr>
        <w:pStyle w:val="BodyA"/>
        <w:framePr w:wrap="auto"/>
        <w:numPr>
          <w:ilvl w:val="0"/>
          <w:numId w:val="6"/>
        </w:numPr>
        <w:rPr>
          <w:lang w:val="es-ES"/>
        </w:rPr>
      </w:pPr>
      <w:r w:rsidRPr="00857675">
        <w:rPr>
          <w:lang w:val="es-ES"/>
        </w:rPr>
        <w:t>Bajo situaciones fuera del “Camino Verde” o “</w:t>
      </w:r>
      <w:proofErr w:type="spellStart"/>
      <w:r w:rsidRPr="00857675">
        <w:rPr>
          <w:lang w:val="es-ES"/>
        </w:rPr>
        <w:t>Happy</w:t>
      </w:r>
      <w:proofErr w:type="spellEnd"/>
      <w:r w:rsidRPr="00857675">
        <w:rPr>
          <w:lang w:val="es-ES"/>
        </w:rPr>
        <w:t xml:space="preserve"> </w:t>
      </w:r>
      <w:proofErr w:type="spellStart"/>
      <w:r w:rsidRPr="00857675">
        <w:rPr>
          <w:lang w:val="es-ES"/>
        </w:rPr>
        <w:t>Path</w:t>
      </w:r>
      <w:proofErr w:type="spellEnd"/>
      <w:r w:rsidRPr="00857675">
        <w:rPr>
          <w:lang w:val="es-ES"/>
        </w:rPr>
        <w:t>” la aplicación gestiona correctamente los errores en su correspondiente componente y provee finalmente un mensaje amigable al usuario.</w:t>
      </w:r>
    </w:p>
    <w:p xmlns:wp14="http://schemas.microsoft.com/office/word/2010/wordml" w:rsidRPr="005126AF" w:rsidR="009E4F1B" w:rsidP="00504F8E" w:rsidRDefault="009E4F1B" w14:paraId="1AA1DBCF" wp14:textId="77777777">
      <w:pPr>
        <w:pStyle w:val="Ttulo4"/>
      </w:pPr>
      <w:bookmarkStart w:name="_Toc28703647" w:id="3"/>
      <w:r w:rsidRPr="005126AF">
        <w:t>Planificación de las pruebas</w:t>
      </w:r>
      <w:bookmarkEnd w:id="3"/>
    </w:p>
    <w:p xmlns:wp14="http://schemas.microsoft.com/office/word/2010/wordml" w:rsidRPr="005126AF" w:rsidR="009E4F1B" w:rsidP="00504F8E" w:rsidRDefault="009E4F1B" w14:paraId="45A616E9" wp14:textId="77777777">
      <w:pPr>
        <w:pStyle w:val="Ttulo5"/>
      </w:pPr>
      <w:bookmarkStart w:name="_Toc28703648" w:id="4"/>
      <w:r w:rsidRPr="005126AF">
        <w:t>Subsistemas, tareas y responsables</w:t>
      </w:r>
      <w:bookmarkEnd w:id="4"/>
    </w:p>
    <w:p xmlns:wp14="http://schemas.microsoft.com/office/word/2010/wordml" w:rsidRPr="005126AF" w:rsidR="00330C6D" w:rsidP="00330C6D" w:rsidRDefault="00330C6D" w14:paraId="7161D1F4" wp14:textId="77777777">
      <w:pPr>
        <w:rPr>
          <w:noProof/>
        </w:rPr>
      </w:pPr>
      <w:r w:rsidRPr="005126AF">
        <w:rPr>
          <w:noProof/>
        </w:rPr>
        <w:t>Los responsables de realizar y ejecutar las pruebas para cada uno de los componentes del sistema son los siguientes:</w:t>
      </w:r>
    </w:p>
    <w:tbl>
      <w:tblPr>
        <w:tblStyle w:val="TablaPruebas"/>
        <w:tblW w:w="8272" w:type="dxa"/>
        <w:jc w:val="center"/>
        <w:tblLook w:val="04A0" w:firstRow="1" w:lastRow="0" w:firstColumn="1" w:lastColumn="0" w:noHBand="0" w:noVBand="1"/>
      </w:tblPr>
      <w:tblGrid>
        <w:gridCol w:w="4592"/>
        <w:gridCol w:w="3680"/>
      </w:tblGrid>
      <w:tr xmlns:wp14="http://schemas.microsoft.com/office/word/2010/wordml" w:rsidRPr="005126AF" w:rsidR="009D479C" w:rsidTr="00C26C61" w14:paraId="5A6A5AC1" wp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4592" w:type="dxa"/>
            <w:noWrap/>
            <w:hideMark/>
          </w:tcPr>
          <w:p w:rsidRPr="005126AF" w:rsidR="009D479C" w:rsidP="009D479C" w:rsidRDefault="009D479C" w14:paraId="2A5F797D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Componente</w:t>
            </w:r>
          </w:p>
        </w:tc>
        <w:tc>
          <w:tcPr>
            <w:tcW w:w="3680" w:type="dxa"/>
            <w:noWrap/>
            <w:hideMark/>
          </w:tcPr>
          <w:p w:rsidRPr="005126AF" w:rsidR="009D479C" w:rsidP="009D479C" w:rsidRDefault="009D479C" w14:paraId="399F6A14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Responsable</w:t>
            </w:r>
          </w:p>
        </w:tc>
      </w:tr>
      <w:tr xmlns:wp14="http://schemas.microsoft.com/office/word/2010/wordml" w:rsidRPr="005126AF" w:rsidR="009D479C" w:rsidTr="00C26C61" w14:paraId="140D6088" wp14:textId="77777777">
        <w:trPr>
          <w:trHeight w:val="300"/>
          <w:jc w:val="center"/>
        </w:trPr>
        <w:tc>
          <w:tcPr>
            <w:tcW w:w="4592" w:type="dxa"/>
            <w:noWrap/>
            <w:hideMark/>
          </w:tcPr>
          <w:p w:rsidRPr="00C26C61" w:rsidR="009D479C" w:rsidP="00C26C61" w:rsidRDefault="009D479C" w14:paraId="3984B053" wp14:textId="77777777">
            <w:pPr>
              <w:spacing w:after="0"/>
              <w:jc w:val="left"/>
            </w:pPr>
            <w:r w:rsidRPr="00C26C61">
              <w:t>Coordinación</w:t>
            </w:r>
          </w:p>
        </w:tc>
        <w:tc>
          <w:tcPr>
            <w:tcW w:w="3680" w:type="dxa"/>
            <w:noWrap/>
            <w:hideMark/>
          </w:tcPr>
          <w:p w:rsidRPr="00C26C61" w:rsidR="009D479C" w:rsidP="00C26C61" w:rsidRDefault="009D479C" w14:paraId="1A988107" wp14:textId="77777777">
            <w:pPr>
              <w:spacing w:after="0"/>
              <w:jc w:val="left"/>
            </w:pPr>
            <w:r w:rsidRPr="00C26C61">
              <w:t>Gabriel Paradiso Silva</w:t>
            </w:r>
          </w:p>
        </w:tc>
      </w:tr>
      <w:tr xmlns:wp14="http://schemas.microsoft.com/office/word/2010/wordml" w:rsidRPr="005126AF" w:rsidR="009D479C" w:rsidTr="00C26C61" w14:paraId="22D13E6A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4592" w:type="dxa"/>
            <w:noWrap/>
            <w:hideMark/>
          </w:tcPr>
          <w:p w:rsidRPr="00C26C61" w:rsidR="009D479C" w:rsidP="00C26C61" w:rsidRDefault="009D479C" w14:paraId="47318912" wp14:textId="77777777">
            <w:pPr>
              <w:spacing w:after="0"/>
              <w:jc w:val="left"/>
            </w:pPr>
            <w:r w:rsidRPr="00C26C61">
              <w:t xml:space="preserve">Comp. </w:t>
            </w:r>
            <w:r w:rsidRPr="00C26C61" w:rsidR="005126AF">
              <w:t>Administración</w:t>
            </w:r>
            <w:r w:rsidRPr="00C26C61">
              <w:t xml:space="preserve"> sistema</w:t>
            </w:r>
          </w:p>
        </w:tc>
        <w:tc>
          <w:tcPr>
            <w:tcW w:w="3680" w:type="dxa"/>
            <w:noWrap/>
            <w:hideMark/>
          </w:tcPr>
          <w:p w:rsidRPr="00C26C61" w:rsidR="009D479C" w:rsidP="00C26C61" w:rsidRDefault="009D479C" w14:paraId="18C9700B" wp14:textId="77777777">
            <w:pPr>
              <w:spacing w:after="0"/>
              <w:jc w:val="left"/>
            </w:pPr>
            <w:r w:rsidRPr="00C26C61">
              <w:t>David Álvarez González</w:t>
            </w:r>
          </w:p>
        </w:tc>
      </w:tr>
      <w:tr xmlns:wp14="http://schemas.microsoft.com/office/word/2010/wordml" w:rsidRPr="005126AF" w:rsidR="009D479C" w:rsidTr="00C26C61" w14:paraId="6B4E24AA" wp14:textId="77777777">
        <w:trPr>
          <w:trHeight w:val="300"/>
          <w:jc w:val="center"/>
        </w:trPr>
        <w:tc>
          <w:tcPr>
            <w:tcW w:w="4592" w:type="dxa"/>
            <w:noWrap/>
            <w:hideMark/>
          </w:tcPr>
          <w:p w:rsidRPr="00C26C61" w:rsidR="009D479C" w:rsidP="00C26C61" w:rsidRDefault="009D479C" w14:paraId="080B1437" wp14:textId="77777777">
            <w:pPr>
              <w:spacing w:after="0"/>
              <w:jc w:val="left"/>
            </w:pPr>
            <w:r w:rsidRPr="00C26C61">
              <w:t>Comp. Pruebas Medicas</w:t>
            </w:r>
          </w:p>
        </w:tc>
        <w:tc>
          <w:tcPr>
            <w:tcW w:w="3680" w:type="dxa"/>
            <w:noWrap/>
            <w:hideMark/>
          </w:tcPr>
          <w:p w:rsidRPr="00C26C61" w:rsidR="009D479C" w:rsidP="00C26C61" w:rsidRDefault="009D479C" w14:paraId="57D5191D" wp14:textId="77777777">
            <w:pPr>
              <w:spacing w:after="0"/>
              <w:jc w:val="left"/>
            </w:pPr>
            <w:r w:rsidRPr="00C26C61">
              <w:t>Roberto Orden Erena</w:t>
            </w:r>
          </w:p>
        </w:tc>
      </w:tr>
      <w:tr xmlns:wp14="http://schemas.microsoft.com/office/word/2010/wordml" w:rsidRPr="005126AF" w:rsidR="009D479C" w:rsidTr="00C26C61" w14:paraId="42C48BAE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4592" w:type="dxa"/>
            <w:noWrap/>
            <w:hideMark/>
          </w:tcPr>
          <w:p w:rsidRPr="00C26C61" w:rsidR="009D479C" w:rsidP="00C26C61" w:rsidRDefault="009D479C" w14:paraId="75FFF74C" wp14:textId="77777777">
            <w:pPr>
              <w:spacing w:after="0"/>
              <w:jc w:val="left"/>
            </w:pPr>
            <w:r w:rsidRPr="00C26C61">
              <w:t>Comp. Visita</w:t>
            </w:r>
          </w:p>
        </w:tc>
        <w:tc>
          <w:tcPr>
            <w:tcW w:w="3680" w:type="dxa"/>
            <w:noWrap/>
            <w:hideMark/>
          </w:tcPr>
          <w:p w:rsidRPr="00C26C61" w:rsidR="009D479C" w:rsidP="00C26C61" w:rsidRDefault="009D479C" w14:paraId="45001718" wp14:textId="77777777">
            <w:pPr>
              <w:spacing w:after="0"/>
              <w:jc w:val="left"/>
            </w:pPr>
            <w:r w:rsidRPr="00C26C61">
              <w:t>Alejandro Linares Amado</w:t>
            </w:r>
          </w:p>
        </w:tc>
      </w:tr>
      <w:tr xmlns:wp14="http://schemas.microsoft.com/office/word/2010/wordml" w:rsidRPr="005126AF" w:rsidR="009D479C" w:rsidTr="00C26C61" w14:paraId="480537E8" wp14:textId="77777777">
        <w:trPr>
          <w:trHeight w:val="300"/>
          <w:jc w:val="center"/>
        </w:trPr>
        <w:tc>
          <w:tcPr>
            <w:tcW w:w="4592" w:type="dxa"/>
            <w:noWrap/>
            <w:hideMark/>
          </w:tcPr>
          <w:p w:rsidRPr="00C26C61" w:rsidR="009D479C" w:rsidP="00C26C61" w:rsidRDefault="009D479C" w14:paraId="5AD7D451" wp14:textId="77777777">
            <w:pPr>
              <w:spacing w:after="0"/>
              <w:jc w:val="left"/>
            </w:pPr>
            <w:r w:rsidRPr="00C26C61">
              <w:t>Comp. Perfil</w:t>
            </w:r>
          </w:p>
        </w:tc>
        <w:tc>
          <w:tcPr>
            <w:tcW w:w="3680" w:type="dxa"/>
            <w:noWrap/>
            <w:hideMark/>
          </w:tcPr>
          <w:p w:rsidRPr="00C26C61" w:rsidR="009D479C" w:rsidP="00C26C61" w:rsidRDefault="009D479C" w14:paraId="1E2EE6E6" wp14:textId="77777777">
            <w:pPr>
              <w:spacing w:after="0"/>
              <w:jc w:val="left"/>
            </w:pPr>
            <w:r w:rsidRPr="00C26C61">
              <w:t>Marcos García Núñez</w:t>
            </w:r>
          </w:p>
        </w:tc>
      </w:tr>
    </w:tbl>
    <w:p xmlns:wp14="http://schemas.microsoft.com/office/word/2010/wordml" w:rsidR="009E4F1B" w:rsidP="00504F8E" w:rsidRDefault="009E4F1B" w14:paraId="4CE7A0B5" wp14:textId="77777777">
      <w:pPr>
        <w:pStyle w:val="Ttulo5"/>
      </w:pPr>
      <w:bookmarkStart w:name="_Toc28703649" w:id="5"/>
      <w:r w:rsidRPr="005126AF">
        <w:t>Planificación de las pruebas</w:t>
      </w:r>
      <w:bookmarkEnd w:id="5"/>
    </w:p>
    <w:p xmlns:wp14="http://schemas.microsoft.com/office/word/2010/wordml" w:rsidRPr="003B6EF6" w:rsidR="003B6EF6" w:rsidP="003B6EF6" w:rsidRDefault="003B6EF6" w14:paraId="1A79A3B5" wp14:textId="77777777">
      <w:r w:rsidRPr="003B6EF6">
        <w:t>Las pruebas forman parte del desarrollo del sistema, por lo que la confección y ejecución de las pruebas se realizarán de forma iterativa en conjunto con el desarrollo. Previo a la entrega se planifica realizar una etapa de regresión completa de los test de integración.</w:t>
      </w:r>
    </w:p>
    <w:tbl>
      <w:tblPr>
        <w:tblStyle w:val="TablaPruebas"/>
        <w:tblW w:w="9782" w:type="dxa"/>
        <w:jc w:val="center"/>
        <w:tblLook w:val="04A0" w:firstRow="1" w:lastRow="0" w:firstColumn="1" w:lastColumn="0" w:noHBand="0" w:noVBand="1"/>
      </w:tblPr>
      <w:tblGrid>
        <w:gridCol w:w="3146"/>
        <w:gridCol w:w="6636"/>
      </w:tblGrid>
      <w:tr xmlns:wp14="http://schemas.microsoft.com/office/word/2010/wordml" w:rsidRPr="003B6EF6" w:rsidR="003B6EF6" w:rsidTr="00C26C61" w14:paraId="096E94A0" wp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tcW w:w="3146" w:type="dxa"/>
            <w:noWrap/>
          </w:tcPr>
          <w:p w:rsidRPr="003B6EF6" w:rsidR="003B6EF6" w:rsidP="003B6EF6" w:rsidRDefault="003B6EF6" w14:paraId="48FF8E3E" wp14:textId="77777777">
            <w:pPr>
              <w:pStyle w:val="BodyA"/>
              <w:framePr w:wrap="auto"/>
              <w:spacing w:after="0"/>
              <w:jc w:val="left"/>
              <w:rPr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Fecha</w:t>
            </w:r>
          </w:p>
        </w:tc>
        <w:tc>
          <w:tcPr>
            <w:tcW w:w="6636" w:type="dxa"/>
            <w:noWrap/>
          </w:tcPr>
          <w:p w:rsidRPr="003B6EF6" w:rsidR="003B6EF6" w:rsidP="003B6EF6" w:rsidRDefault="003B6EF6" w14:paraId="519F885F" wp14:textId="77777777">
            <w:pPr>
              <w:pStyle w:val="BodyA"/>
              <w:framePr w:wrap="auto"/>
              <w:spacing w:after="0"/>
              <w:jc w:val="left"/>
              <w:rPr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Tarea o entregable</w:t>
            </w:r>
          </w:p>
        </w:tc>
      </w:tr>
      <w:tr xmlns:wp14="http://schemas.microsoft.com/office/word/2010/wordml" w:rsidRPr="003B6EF6" w:rsidR="003B6EF6" w:rsidTr="00C26C61" w14:paraId="0A1A4F23" wp14:textId="77777777">
        <w:trPr>
          <w:trHeight w:val="300"/>
          <w:jc w:val="center"/>
        </w:trPr>
        <w:tc>
          <w:tcPr>
            <w:tcW w:w="3146" w:type="dxa"/>
            <w:noWrap/>
          </w:tcPr>
          <w:p w:rsidRPr="003B6EF6" w:rsidR="003B6EF6" w:rsidP="00C26C61" w:rsidRDefault="003B6EF6" w14:paraId="65442C3C" wp14:textId="77777777">
            <w:pPr>
              <w:spacing w:after="0"/>
              <w:jc w:val="left"/>
            </w:pPr>
            <w:r w:rsidRPr="00197378">
              <w:t>17/11/2019</w:t>
            </w:r>
          </w:p>
        </w:tc>
        <w:tc>
          <w:tcPr>
            <w:tcW w:w="6636" w:type="dxa"/>
            <w:noWrap/>
          </w:tcPr>
          <w:p w:rsidRPr="003B6EF6" w:rsidR="003B6EF6" w:rsidP="00C26C61" w:rsidRDefault="003B6EF6" w14:paraId="0F2C3C18" wp14:textId="77777777">
            <w:pPr>
              <w:spacing w:after="0"/>
              <w:jc w:val="left"/>
            </w:pPr>
            <w:r w:rsidRPr="00197378">
              <w:t>Reunión del grupo para revisión de reparto de tareas, lectura de requerimientos y coordinación.</w:t>
            </w:r>
          </w:p>
        </w:tc>
      </w:tr>
      <w:tr xmlns:wp14="http://schemas.microsoft.com/office/word/2010/wordml" w:rsidRPr="003B6EF6" w:rsidR="003B6EF6" w:rsidTr="00C26C61" w14:paraId="735F34D2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3146" w:type="dxa"/>
            <w:noWrap/>
          </w:tcPr>
          <w:p w:rsidRPr="003B6EF6" w:rsidR="003B6EF6" w:rsidP="00C26C61" w:rsidRDefault="003B6EF6" w14:paraId="05E1C1A8" wp14:textId="77777777">
            <w:pPr>
              <w:spacing w:after="0"/>
              <w:jc w:val="left"/>
            </w:pPr>
            <w:r w:rsidRPr="00197378">
              <w:t>01/01/2020 al 06/01/2020</w:t>
            </w:r>
          </w:p>
        </w:tc>
        <w:tc>
          <w:tcPr>
            <w:tcW w:w="6636" w:type="dxa"/>
            <w:noWrap/>
          </w:tcPr>
          <w:p w:rsidRPr="003B6EF6" w:rsidR="003B6EF6" w:rsidP="00C26C61" w:rsidRDefault="003B6EF6" w14:paraId="3CC9919C" wp14:textId="77777777">
            <w:pPr>
              <w:spacing w:after="0"/>
              <w:jc w:val="left"/>
            </w:pPr>
            <w:r w:rsidRPr="00197378">
              <w:t>Realización de prueba final de regresión</w:t>
            </w:r>
          </w:p>
        </w:tc>
      </w:tr>
      <w:tr xmlns:wp14="http://schemas.microsoft.com/office/word/2010/wordml" w:rsidRPr="003B6EF6" w:rsidR="003B6EF6" w:rsidTr="00C26C61" w14:paraId="30AAA438" wp14:textId="77777777">
        <w:trPr>
          <w:trHeight w:val="300"/>
          <w:jc w:val="center"/>
        </w:trPr>
        <w:tc>
          <w:tcPr>
            <w:tcW w:w="3146" w:type="dxa"/>
            <w:noWrap/>
          </w:tcPr>
          <w:p w:rsidRPr="003B6EF6" w:rsidR="003B6EF6" w:rsidP="00C26C61" w:rsidRDefault="003B6EF6" w14:paraId="0D35666E" wp14:textId="77777777">
            <w:pPr>
              <w:spacing w:after="0"/>
              <w:jc w:val="left"/>
            </w:pPr>
            <w:r w:rsidRPr="00197378">
              <w:t>07/01/2020</w:t>
            </w:r>
          </w:p>
        </w:tc>
        <w:tc>
          <w:tcPr>
            <w:tcW w:w="6636" w:type="dxa"/>
            <w:noWrap/>
          </w:tcPr>
          <w:p w:rsidRPr="003B6EF6" w:rsidR="003B6EF6" w:rsidP="00C26C61" w:rsidRDefault="003B6EF6" w14:paraId="3C4BF8A2" wp14:textId="77777777">
            <w:pPr>
              <w:spacing w:after="0"/>
              <w:jc w:val="left"/>
            </w:pPr>
            <w:r w:rsidRPr="00197378">
              <w:t>Reunión pre entrega</w:t>
            </w:r>
          </w:p>
        </w:tc>
      </w:tr>
      <w:tr xmlns:wp14="http://schemas.microsoft.com/office/word/2010/wordml" w:rsidRPr="003B6EF6" w:rsidR="003B6EF6" w:rsidTr="00C26C61" w14:paraId="7C23455D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  <w:jc w:val="center"/>
        </w:trPr>
        <w:tc>
          <w:tcPr>
            <w:tcW w:w="3146" w:type="dxa"/>
            <w:noWrap/>
          </w:tcPr>
          <w:p w:rsidRPr="003B6EF6" w:rsidR="003B6EF6" w:rsidP="00C26C61" w:rsidRDefault="003B6EF6" w14:paraId="1D135267" wp14:textId="77777777">
            <w:pPr>
              <w:spacing w:after="0"/>
              <w:jc w:val="left"/>
            </w:pPr>
            <w:r w:rsidRPr="00197378">
              <w:t>08/01/2020 al 10/01/2020</w:t>
            </w:r>
          </w:p>
        </w:tc>
        <w:tc>
          <w:tcPr>
            <w:tcW w:w="6636" w:type="dxa"/>
            <w:noWrap/>
          </w:tcPr>
          <w:p w:rsidRPr="003B6EF6" w:rsidR="003B6EF6" w:rsidP="00C26C61" w:rsidRDefault="003B6EF6" w14:paraId="49B48C73" wp14:textId="77777777">
            <w:pPr>
              <w:spacing w:after="0"/>
              <w:jc w:val="left"/>
            </w:pPr>
            <w:r w:rsidRPr="00197378">
              <w:t>Confección de documentación y entrega de la práctica</w:t>
            </w:r>
          </w:p>
        </w:tc>
      </w:tr>
      <w:tr xmlns:wp14="http://schemas.microsoft.com/office/word/2010/wordml" w:rsidRPr="003B6EF6" w:rsidR="003B6EF6" w:rsidTr="00C26C61" w14:paraId="4B94D5A5" wp14:textId="77777777">
        <w:trPr>
          <w:trHeight w:val="300"/>
          <w:jc w:val="center"/>
        </w:trPr>
        <w:tc>
          <w:tcPr>
            <w:tcW w:w="3146" w:type="dxa"/>
            <w:noWrap/>
          </w:tcPr>
          <w:p w:rsidRPr="00197378" w:rsidR="003B6EF6" w:rsidP="00C26C61" w:rsidRDefault="003B6EF6" w14:paraId="3DEEC669" wp14:textId="77777777">
            <w:pPr>
              <w:spacing w:after="0"/>
              <w:jc w:val="left"/>
            </w:pPr>
          </w:p>
        </w:tc>
        <w:tc>
          <w:tcPr>
            <w:tcW w:w="6636" w:type="dxa"/>
            <w:noWrap/>
          </w:tcPr>
          <w:p w:rsidRPr="00197378" w:rsidR="003B6EF6" w:rsidP="00C26C61" w:rsidRDefault="003B6EF6" w14:paraId="3656B9AB" wp14:textId="77777777">
            <w:pPr>
              <w:spacing w:after="0"/>
              <w:jc w:val="left"/>
            </w:pPr>
          </w:p>
        </w:tc>
      </w:tr>
    </w:tbl>
    <w:p xmlns:wp14="http://schemas.microsoft.com/office/word/2010/wordml" w:rsidRPr="003B6EF6" w:rsidR="003B6EF6" w:rsidP="003B6EF6" w:rsidRDefault="003B6EF6" w14:paraId="45FB0818" wp14:textId="77777777"/>
    <w:p xmlns:wp14="http://schemas.microsoft.com/office/word/2010/wordml" w:rsidRPr="005126AF" w:rsidR="009E4F1B" w:rsidP="00504F8E" w:rsidRDefault="009E4F1B" w14:paraId="5A8F81C1" wp14:textId="77777777">
      <w:pPr>
        <w:pStyle w:val="Ttulo4"/>
      </w:pPr>
      <w:bookmarkStart w:name="_Toc28703650" w:id="6"/>
      <w:r w:rsidRPr="005126AF">
        <w:t>Diseño de las pruebas</w:t>
      </w:r>
      <w:bookmarkEnd w:id="6"/>
    </w:p>
    <w:p xmlns:wp14="http://schemas.microsoft.com/office/word/2010/wordml" w:rsidR="009E4F1B" w:rsidP="00504F8E" w:rsidRDefault="009E4F1B" w14:paraId="2D93D75F" wp14:textId="77777777">
      <w:pPr>
        <w:pStyle w:val="Ttulo5"/>
      </w:pPr>
      <w:bookmarkStart w:name="_Toc28703651" w:id="7"/>
      <w:r w:rsidRPr="005126AF">
        <w:t>Pruebas de intergración</w:t>
      </w:r>
      <w:bookmarkEnd w:id="7"/>
    </w:p>
    <w:p xmlns:wp14="http://schemas.microsoft.com/office/word/2010/wordml" w:rsidR="003B6EF6" w:rsidP="003B6EF6" w:rsidRDefault="003B6EF6" w14:paraId="285AF548" wp14:textId="77777777">
      <w:pPr>
        <w:pStyle w:val="BodyA"/>
        <w:framePr w:wrap="auto"/>
      </w:pPr>
      <w:r w:rsidRPr="00857675">
        <w:rPr>
          <w:lang w:val="es-ES"/>
        </w:rPr>
        <w:lastRenderedPageBreak/>
        <w:t>La estrategia de pruebas de integración se basa en la total cobertura del “camino verde” de las funcionalidades requeridas y cobertura parcial de caminos alternativos. Se validará cada componente tanto de forma individual como en colaboración con otros componentes. A continuación, se muestra un resumen de las pruebas a realizar:</w:t>
      </w:r>
    </w:p>
    <w:tbl>
      <w:tblPr>
        <w:tblStyle w:val="TablaPruebas"/>
        <w:tblW w:w="9776" w:type="dxa"/>
        <w:jc w:val="center"/>
        <w:tblLook w:val="04A0" w:firstRow="1" w:lastRow="0" w:firstColumn="1" w:lastColumn="0" w:noHBand="0" w:noVBand="1"/>
      </w:tblPr>
      <w:tblGrid>
        <w:gridCol w:w="1956"/>
        <w:gridCol w:w="1955"/>
        <w:gridCol w:w="1955"/>
        <w:gridCol w:w="1955"/>
        <w:gridCol w:w="1955"/>
      </w:tblGrid>
      <w:tr xmlns:wp14="http://schemas.microsoft.com/office/word/2010/wordml" w:rsidRPr="003B6EF6" w:rsidR="003B6EF6" w:rsidTr="0AAFC2AF" w14:paraId="5FCACA7F" wp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3B6EF6" w:rsidR="003B6EF6" w:rsidP="003B6EF6" w:rsidRDefault="003B6EF6" w14:paraId="44402D83" wp14:textId="77777777">
            <w:pPr>
              <w:pStyle w:val="BodyA"/>
              <w:framePr w:wrap="auto"/>
              <w:spacing w:after="0"/>
              <w:jc w:val="left"/>
              <w:rPr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Comp. Administración sistema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3B6EF6" w:rsidR="003B6EF6" w:rsidP="003B6EF6" w:rsidRDefault="003B6EF6" w14:paraId="3FEBB1EE" wp14:textId="77777777">
            <w:pPr>
              <w:pStyle w:val="BodyA"/>
              <w:framePr w:wrap="auto"/>
              <w:spacing w:after="0"/>
              <w:jc w:val="left"/>
              <w:rPr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bCs/>
                <w:color w:val="FFFFFF"/>
                <w:sz w:val="22"/>
                <w:szCs w:val="22"/>
                <w:u w:color="FFFFFF"/>
                <w:lang w:val="es-ES"/>
              </w:rPr>
              <w:t>Comp. Pruebas Medicas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03B6EF6" w:rsidRDefault="003B6EF6" w14:paraId="1CF59969" wp14:textId="77777777">
            <w:pPr>
              <w:pStyle w:val="Body"/>
              <w:framePr w:wrap="auto"/>
              <w:rPr>
                <w:rFonts w:ascii="Calibri" w:hAnsi="Calibri" w:eastAsia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rFonts w:ascii="Calibri" w:hAnsi="Calibri" w:eastAsia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  <w:t>Comp. Visita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03B6EF6" w:rsidRDefault="003B6EF6" w14:paraId="4042E329" wp14:textId="77777777">
            <w:pPr>
              <w:pStyle w:val="Body"/>
              <w:framePr w:wrap="auto"/>
              <w:rPr>
                <w:rFonts w:ascii="Calibri" w:hAnsi="Calibri" w:eastAsia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rFonts w:ascii="Calibri" w:hAnsi="Calibri" w:eastAsia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  <w:t>Comp. Perfil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03B6EF6" w:rsidRDefault="003B6EF6" w14:paraId="5C18EE24" wp14:textId="77777777">
            <w:pPr>
              <w:pStyle w:val="Body"/>
              <w:framePr w:wrap="auto"/>
              <w:rPr>
                <w:rFonts w:ascii="Calibri" w:hAnsi="Calibri" w:eastAsia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</w:pPr>
            <w:r w:rsidRPr="003B6EF6">
              <w:rPr>
                <w:rFonts w:ascii="Calibri" w:hAnsi="Calibri" w:eastAsia="Calibri" w:cs="Calibri"/>
                <w:bCs/>
                <w:color w:val="FFFFFF"/>
                <w:sz w:val="22"/>
                <w:szCs w:val="22"/>
                <w:u w:color="FFFFFF"/>
                <w:lang w:val="es-ES"/>
              </w:rPr>
              <w:t>Varios Subsistemas</w:t>
            </w:r>
          </w:p>
        </w:tc>
      </w:tr>
      <w:tr xmlns:wp14="http://schemas.microsoft.com/office/word/2010/wordml" w:rsidRPr="003B6EF6" w:rsidR="003B6EF6" w:rsidTr="0AAFC2AF" w14:paraId="049F31CB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3B6EF6" w:rsidR="003B6EF6" w:rsidP="0AAFC2AF" w:rsidRDefault="003B6EF6" w14:paraId="53128261" wp14:textId="283EBDFE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Gestión de especialidades médicas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3B6EF6" w:rsidR="003B6EF6" w:rsidP="0AAFC2AF" w:rsidRDefault="003B6EF6" w14:paraId="62486C05" wp14:textId="37B2D151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Gestión de pruebas médicas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AAFC2AF" w:rsidRDefault="003B6EF6" w14:paraId="4101652C" wp14:textId="1F6EEDFE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Gestión de visitas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AAFC2AF" w:rsidRDefault="003B6EF6" w14:paraId="4B99056E" wp14:textId="1620BBCA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Registrarse en el sistema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0C26C61" w:rsidRDefault="003B6EF6" w14:paraId="1299C43A" wp14:textId="77777777">
            <w:pPr>
              <w:spacing w:after="0"/>
              <w:jc w:val="left"/>
            </w:pPr>
          </w:p>
        </w:tc>
      </w:tr>
      <w:tr xmlns:wp14="http://schemas.microsoft.com/office/word/2010/wordml" w:rsidRPr="003B6EF6" w:rsidR="003B6EF6" w:rsidTr="0AAFC2AF" w14:paraId="4DDBEF00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3B6EF6" w:rsidR="003B6EF6" w:rsidP="0AAFC2AF" w:rsidRDefault="003B6EF6" w14:paraId="3461D779" wp14:textId="3FBAE541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Gestión de centros de atención primaria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3B6EF6" w:rsidR="003B6EF6" w:rsidP="0AAFC2AF" w:rsidRDefault="003B6EF6" w14:paraId="3CF2D8B6" wp14:textId="2EC025E6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Gestión de preguntas y respuestas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AAFC2AF" w:rsidRDefault="003B6EF6" w14:paraId="0FB78278" wp14:textId="2A981E06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Añadir resultado de visita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AAFC2AF" w:rsidRDefault="003B6EF6" w14:paraId="1FC39945" wp14:textId="6B0CD357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Logarse en el sistema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0C26C61" w:rsidRDefault="003B6EF6" w14:paraId="0562CB0E" wp14:textId="77777777">
            <w:pPr>
              <w:spacing w:after="0"/>
              <w:jc w:val="left"/>
            </w:pPr>
          </w:p>
        </w:tc>
      </w:tr>
      <w:tr xmlns:wp14="http://schemas.microsoft.com/office/word/2010/wordml" w:rsidRPr="003B6EF6" w:rsidR="003B6EF6" w:rsidTr="0AAFC2AF" w14:paraId="34CE0A41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3B6EF6" w:rsidR="003B6EF6" w:rsidP="0AAFC2AF" w:rsidRDefault="003B6EF6" w14:paraId="62EBF3C5" wp14:textId="30A36CD7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Listar los médicos de familia de un CAP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3B6EF6" w:rsidR="003B6EF6" w:rsidP="00C26C61" w:rsidRDefault="003B6EF6" w14:paraId="6D98A12B" wp14:textId="77777777">
            <w:pPr>
              <w:spacing w:after="0"/>
              <w:jc w:val="left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AAFC2AF" w:rsidRDefault="003B6EF6" w14:paraId="2946DB82" wp14:textId="344437E1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Listar visitas asignadas en un determinado día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AAFC2AF" w:rsidRDefault="003B6EF6" w14:paraId="5997CC1D" wp14:textId="035126DB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Salir del sistema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0C26C61" w:rsidRDefault="003B6EF6" w14:paraId="110FFD37" wp14:textId="77777777">
            <w:pPr>
              <w:spacing w:after="0"/>
              <w:jc w:val="left"/>
            </w:pPr>
          </w:p>
        </w:tc>
      </w:tr>
      <w:tr xmlns:wp14="http://schemas.microsoft.com/office/word/2010/wordml" w:rsidRPr="003B6EF6" w:rsidR="003B6EF6" w:rsidTr="0AAFC2AF" w14:paraId="6B699379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3B6EF6" w:rsidR="003B6EF6" w:rsidP="0AAFC2AF" w:rsidRDefault="003B6EF6" w14:paraId="3FE9F23F" wp14:textId="73DAD14B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Añadir un nuevo Admin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3B6EF6" w:rsidR="003B6EF6" w:rsidP="00C26C61" w:rsidRDefault="003B6EF6" w14:paraId="1F72F646" wp14:textId="77777777">
            <w:pPr>
              <w:spacing w:after="0"/>
              <w:jc w:val="left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0C26C61" w:rsidRDefault="003B6EF6" w14:paraId="08CE6F91" wp14:textId="77777777">
            <w:pPr>
              <w:spacing w:after="0"/>
              <w:jc w:val="left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AAFC2AF" w:rsidRDefault="003B6EF6" w14:paraId="61CDCEAD" wp14:textId="6B57C56F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Modificar datos personales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3B6EF6" w:rsidR="003B6EF6" w:rsidP="00C26C61" w:rsidRDefault="003B6EF6" w14:paraId="6BB9E253" wp14:textId="77777777">
            <w:pPr>
              <w:spacing w:after="0"/>
              <w:jc w:val="left"/>
            </w:pPr>
          </w:p>
        </w:tc>
      </w:tr>
      <w:tr xmlns:wp14="http://schemas.microsoft.com/office/word/2010/wordml" w:rsidRPr="003B6EF6" w:rsidR="003B6EF6" w:rsidTr="0AAFC2AF" w14:paraId="23DE523C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197378" w:rsidR="003B6EF6" w:rsidP="00C26C61" w:rsidRDefault="003B6EF6" w14:paraId="52E56223" wp14:textId="77777777">
            <w:pPr>
              <w:spacing w:after="0"/>
              <w:jc w:val="left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noWrap/>
            <w:tcMar/>
          </w:tcPr>
          <w:p w:rsidRPr="00197378" w:rsidR="003B6EF6" w:rsidP="00C26C61" w:rsidRDefault="003B6EF6" w14:paraId="07547A01" wp14:textId="77777777">
            <w:pPr>
              <w:spacing w:after="0"/>
              <w:jc w:val="left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197378" w:rsidR="003B6EF6" w:rsidP="00C26C61" w:rsidRDefault="003B6EF6" w14:paraId="5043CB0F" wp14:textId="77777777">
            <w:pPr>
              <w:spacing w:after="0"/>
              <w:jc w:val="left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197378" w:rsidR="003B6EF6" w:rsidP="0AAFC2AF" w:rsidRDefault="003B6EF6" w14:paraId="07459315" wp14:textId="6B25ED8A">
            <w:pPr>
              <w:pStyle w:val="Normal"/>
              <w:spacing w:after="0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Cambiar médico de familia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701" w:type="dxa"/>
            <w:tcMar/>
          </w:tcPr>
          <w:p w:rsidRPr="00197378" w:rsidR="003B6EF6" w:rsidP="00C26C61" w:rsidRDefault="003B6EF6" w14:paraId="6537F28F" wp14:textId="77777777">
            <w:pPr>
              <w:spacing w:after="0"/>
              <w:jc w:val="left"/>
            </w:pPr>
          </w:p>
        </w:tc>
      </w:tr>
      <w:tr w:rsidR="0AAFC2AF" w:rsidTr="0AAFC2AF" w14:paraId="38CF61E2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956" w:type="dxa"/>
            <w:noWrap/>
            <w:tcMar/>
          </w:tcPr>
          <w:p w:rsidR="0AAFC2AF" w:rsidP="0AAFC2AF" w:rsidRDefault="0AAFC2AF" w14:paraId="1F4D4F28" w14:textId="7D8815B4">
            <w:pPr>
              <w:pStyle w:val="Normal"/>
              <w:jc w:val="left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955" w:type="dxa"/>
            <w:noWrap/>
            <w:tcMar/>
          </w:tcPr>
          <w:p w:rsidR="0AAFC2AF" w:rsidP="0AAFC2AF" w:rsidRDefault="0AAFC2AF" w14:paraId="1F1149FA" w14:textId="46FBAE90">
            <w:pPr>
              <w:pStyle w:val="Normal"/>
              <w:jc w:val="left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955" w:type="dxa"/>
            <w:tcMar/>
          </w:tcPr>
          <w:p w:rsidR="0AAFC2AF" w:rsidP="0AAFC2AF" w:rsidRDefault="0AAFC2AF" w14:paraId="5B876E32" w14:textId="0DF567A5">
            <w:pPr>
              <w:pStyle w:val="Normal"/>
              <w:jc w:val="left"/>
            </w:pP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955" w:type="dxa"/>
            <w:tcMar/>
          </w:tcPr>
          <w:p w:rsidR="0AAFC2AF" w:rsidP="0AAFC2AF" w:rsidRDefault="0AAFC2AF" w14:paraId="754EF99B" w14:textId="1B89C50E">
            <w:pPr>
              <w:pStyle w:val="Normal"/>
              <w:jc w:val="left"/>
            </w:pPr>
            <w:r w:rsidRPr="0AAFC2AF" w:rsidR="0AAFC2AF">
              <w:rPr>
                <w:rFonts w:ascii="Calibri" w:hAnsi="Calibri" w:eastAsia="Calibri" w:cs="Calibri"/>
                <w:noProof w:val="0"/>
                <w:sz w:val="24"/>
                <w:szCs w:val="24"/>
                <w:lang w:val="es-ES"/>
              </w:rPr>
              <w:t>Cambiar CAP asignado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955" w:type="dxa"/>
            <w:tcMar/>
          </w:tcPr>
          <w:p w:rsidR="0AAFC2AF" w:rsidP="0AAFC2AF" w:rsidRDefault="0AAFC2AF" w14:paraId="3B43E33E" w14:textId="14E695F4">
            <w:pPr>
              <w:pStyle w:val="Normal"/>
              <w:jc w:val="left"/>
            </w:pPr>
          </w:p>
        </w:tc>
      </w:tr>
    </w:tbl>
    <w:p xmlns:wp14="http://schemas.microsoft.com/office/word/2010/wordml" w:rsidRPr="003B6EF6" w:rsidR="003B6EF6" w:rsidP="003B6EF6" w:rsidRDefault="003B6EF6" w14:paraId="6DFB9E20" wp14:textId="77777777"/>
    <w:p xmlns:wp14="http://schemas.microsoft.com/office/word/2010/wordml" w:rsidR="009E4F1B" w:rsidP="00504F8E" w:rsidRDefault="009E4F1B" w14:paraId="150C58A9" wp14:textId="77777777">
      <w:pPr>
        <w:pStyle w:val="Ttulo5"/>
      </w:pPr>
      <w:bookmarkStart w:name="_Toc28703652" w:id="8"/>
      <w:r w:rsidRPr="005126AF">
        <w:t>Priorización de las pruebas</w:t>
      </w:r>
      <w:bookmarkEnd w:id="8"/>
    </w:p>
    <w:p xmlns:wp14="http://schemas.microsoft.com/office/word/2010/wordml" w:rsidR="003B6EF6" w:rsidP="003B6EF6" w:rsidRDefault="003B6EF6" w14:paraId="09FA2D3F" wp14:textId="77777777">
      <w:pPr>
        <w:pStyle w:val="BodyA"/>
        <w:framePr w:wrap="auto"/>
      </w:pPr>
      <w:r w:rsidRPr="00857675">
        <w:rPr>
          <w:lang w:val="es-ES"/>
        </w:rPr>
        <w:t>La prioridad estará marcada por la importancia de cada funcionalidad para el cumplimiento de los requerimientos. El orden de ejecución de las pruebas es el siguiente:</w:t>
      </w:r>
    </w:p>
    <w:p xmlns:wp14="http://schemas.microsoft.com/office/word/2010/wordml" w:rsidR="003B6EF6" w:rsidP="003B6EF6" w:rsidRDefault="003B6EF6" w14:paraId="2B3F903A" wp14:textId="77777777">
      <w:pPr>
        <w:pStyle w:val="BodyA"/>
        <w:framePr w:wrap="auto"/>
        <w:numPr>
          <w:ilvl w:val="0"/>
          <w:numId w:val="7"/>
        </w:numPr>
        <w:rPr>
          <w:lang w:val="en-US"/>
        </w:rPr>
      </w:pPr>
      <w:proofErr w:type="spellStart"/>
      <w:r>
        <w:rPr>
          <w:lang w:val="en-US"/>
        </w:rPr>
        <w:t>Validación</w:t>
      </w:r>
      <w:proofErr w:type="spellEnd"/>
      <w:r>
        <w:rPr>
          <w:lang w:val="en-US"/>
        </w:rPr>
        <w:t xml:space="preserve"> de </w:t>
      </w:r>
      <w:proofErr w:type="spellStart"/>
      <w:r>
        <w:rPr>
          <w:lang w:val="en-US"/>
        </w:rPr>
        <w:t>componentes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individuales</w:t>
      </w:r>
      <w:proofErr w:type="spellEnd"/>
      <w:r>
        <w:rPr>
          <w:lang w:val="en-US"/>
        </w:rPr>
        <w:t>.</w:t>
      </w:r>
    </w:p>
    <w:p xmlns:wp14="http://schemas.microsoft.com/office/word/2010/wordml" w:rsidRPr="00857675" w:rsidR="003B6EF6" w:rsidP="003B6EF6" w:rsidRDefault="003B6EF6" w14:paraId="169B1785" wp14:textId="77777777">
      <w:pPr>
        <w:pStyle w:val="BodyA"/>
        <w:framePr w:wrap="auto"/>
        <w:numPr>
          <w:ilvl w:val="0"/>
          <w:numId w:val="7"/>
        </w:numPr>
        <w:rPr>
          <w:lang w:val="es-ES"/>
        </w:rPr>
      </w:pPr>
      <w:r w:rsidRPr="00857675">
        <w:rPr>
          <w:lang w:val="es-ES"/>
        </w:rPr>
        <w:t>Validación de escenarios más complejos donde la interacción de más de un componente sea clave.</w:t>
      </w:r>
    </w:p>
    <w:p xmlns:wp14="http://schemas.microsoft.com/office/word/2010/wordml" w:rsidR="009E4F1B" w:rsidP="00504F8E" w:rsidRDefault="009E4F1B" w14:paraId="04DD946A" wp14:textId="77777777">
      <w:pPr>
        <w:pStyle w:val="Ttulo5"/>
      </w:pPr>
      <w:bookmarkStart w:name="_Toc28703653" w:id="9"/>
      <w:r w:rsidRPr="005126AF">
        <w:t>Automatización de las pruebas</w:t>
      </w:r>
      <w:bookmarkEnd w:id="9"/>
    </w:p>
    <w:p xmlns:wp14="http://schemas.microsoft.com/office/word/2010/wordml" w:rsidR="003B6EF6" w:rsidP="003B6EF6" w:rsidRDefault="003B6EF6" w14:paraId="79D4D251" wp14:textId="77777777">
      <w:r w:rsidRPr="00857675">
        <w:t xml:space="preserve">La automatización de pruebas a pesar de aportar grandes ventajas especialmente si se realizan de forma iterativa durante el desarrollo del sistema utilizando técnicas como BDD o TDD, requieren una inversión extra de tiempo que podrían comprometer los tiempos de entrega pactados. Por esta razón queda fuera del alcance de este proyecto. </w:t>
      </w:r>
    </w:p>
    <w:p xmlns:wp14="http://schemas.microsoft.com/office/word/2010/wordml" w:rsidRPr="005126AF" w:rsidR="009E4F1B" w:rsidP="00504F8E" w:rsidRDefault="009E4F1B" w14:paraId="2EA27D73" wp14:textId="77777777">
      <w:pPr>
        <w:pStyle w:val="Ttulo4"/>
      </w:pPr>
      <w:bookmarkStart w:name="_Toc28703654" w:id="10"/>
      <w:r w:rsidRPr="005126AF">
        <w:t>Pruebas de integración</w:t>
      </w:r>
      <w:bookmarkEnd w:id="10"/>
    </w:p>
    <w:p xmlns:wp14="http://schemas.microsoft.com/office/word/2010/wordml" w:rsidRPr="005126AF" w:rsidR="003E0BD2" w:rsidP="003E0BD2" w:rsidRDefault="003E0BD2" w14:paraId="64C93FD6" wp14:textId="77777777">
      <w:r w:rsidRPr="005126AF">
        <w:t>A continuación, se detallan las pruebas realizadas para cada uno</w:t>
      </w:r>
      <w:r w:rsidR="005126AF">
        <w:t xml:space="preserve"> de</w:t>
      </w:r>
      <w:r w:rsidRPr="005126AF">
        <w:t xml:space="preserve"> los componentes del sistema.</w:t>
      </w:r>
    </w:p>
    <w:p xmlns:wp14="http://schemas.microsoft.com/office/word/2010/wordml" w:rsidRPr="005126AF" w:rsidR="009E4F1B" w:rsidP="00504F8E" w:rsidRDefault="009E4F1B" w14:paraId="607FAF2C" wp14:textId="77777777">
      <w:pPr>
        <w:pStyle w:val="Ttulo5"/>
      </w:pPr>
      <w:bookmarkStart w:name="_Toc28703655" w:id="11"/>
      <w:r w:rsidRPr="005126AF">
        <w:t>Componente 1: Administración del sistema</w:t>
      </w:r>
      <w:bookmarkEnd w:id="11"/>
    </w:p>
    <w:p xmlns:wp14="http://schemas.microsoft.com/office/word/2010/wordml" w:rsidRPr="005126AF" w:rsidR="003E0BD2" w:rsidP="003E0BD2" w:rsidRDefault="003E0BD2" w14:paraId="7E6D7598" wp14:textId="77777777">
      <w:r w:rsidRPr="005126AF">
        <w:t>Para el componente de administración del sistema se han realizado las siguientes pruebas</w:t>
      </w:r>
    </w:p>
    <w:tbl>
      <w:tblPr>
        <w:tblW w:w="9892" w:type="dxa"/>
        <w:tblBorders>
          <w:top w:val="single" w:color="194969" w:themeColor="accent2" w:themeShade="80" w:sz="4" w:space="0"/>
          <w:left w:val="single" w:color="194969" w:themeColor="accent2" w:themeShade="80" w:sz="4" w:space="0"/>
          <w:bottom w:val="single" w:color="194969" w:themeColor="accent2" w:themeShade="80" w:sz="4" w:space="0"/>
          <w:right w:val="single" w:color="194969" w:themeColor="accent2" w:themeShade="80" w:sz="4" w:space="0"/>
          <w:insideH w:val="single" w:color="194969" w:themeColor="accent2" w:themeShade="80" w:sz="4" w:space="0"/>
          <w:insideV w:val="single" w:color="194969" w:themeColor="accent2" w:themeShade="80" w:sz="4" w:space="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xmlns:wp14="http://schemas.microsoft.com/office/word/2010/wordml" w:rsidRPr="005126AF" w:rsidR="00D23D93" w:rsidTr="00D23D93" w14:paraId="126238BB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D23D93" w:rsidP="00D23D93" w:rsidRDefault="00D23D93" w14:paraId="28F34CEF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D23D93" w:rsidP="00D23D93" w:rsidRDefault="00D23D93" w14:paraId="44018EEC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David Álvarez González</w:t>
            </w:r>
          </w:p>
        </w:tc>
      </w:tr>
      <w:tr xmlns:wp14="http://schemas.microsoft.com/office/word/2010/wordml" w:rsidRPr="005126AF" w:rsidR="00D23D93" w:rsidTr="00D23D93" w14:paraId="093D5BE3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D23D93" w:rsidP="00D23D93" w:rsidRDefault="00D23D93" w14:paraId="4C56554B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D23D93" w:rsidP="00D23D93" w:rsidRDefault="00D23D93" w14:paraId="0465969A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 xml:space="preserve">MyHealt / Componente de administración del sistema </w:t>
            </w:r>
          </w:p>
        </w:tc>
      </w:tr>
      <w:tr xmlns:wp14="http://schemas.microsoft.com/office/word/2010/wordml" w:rsidRPr="005126AF" w:rsidR="00D23D93" w:rsidTr="00D23D93" w14:paraId="7E1A0B45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D23D93" w:rsidP="00D23D93" w:rsidRDefault="00D23D93" w14:paraId="5CF102FA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D23D93" w:rsidP="00D23D93" w:rsidRDefault="00D23D93" w14:paraId="6EDD858D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Comprobar las funcionalidades del paquete de administración del sistema y sus interacciones con los demás componentes del sistema</w:t>
            </w:r>
            <w:r w:rsidRPr="005126AF" w:rsidR="00864E7D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.</w:t>
            </w:r>
          </w:p>
        </w:tc>
      </w:tr>
    </w:tbl>
    <w:p xmlns:wp14="http://schemas.microsoft.com/office/word/2010/wordml" w:rsidRPr="005126AF" w:rsidR="00D23D93" w:rsidRDefault="00D23D93" w14:paraId="70DF9E56" wp14:textId="77777777"/>
    <w:tbl>
      <w:tblPr>
        <w:tblStyle w:val="TablaPruebas"/>
        <w:tblW w:w="10145" w:type="dxa"/>
        <w:tblLook w:val="04A0" w:firstRow="1" w:lastRow="0" w:firstColumn="1" w:lastColumn="0" w:noHBand="0" w:noVBand="1"/>
      </w:tblPr>
      <w:tblGrid>
        <w:gridCol w:w="1193"/>
        <w:gridCol w:w="5554"/>
        <w:gridCol w:w="2265"/>
        <w:gridCol w:w="1133"/>
      </w:tblGrid>
      <w:tr xmlns:wp14="http://schemas.microsoft.com/office/word/2010/wordml" w:rsidRPr="005126AF" w:rsidR="00D23D93" w:rsidTr="0AAFC2AF" w14:paraId="5408F63D" wp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  <w:hideMark/>
          </w:tcPr>
          <w:p w:rsidRPr="005126AF" w:rsidR="00D23D93" w:rsidP="003E0C35" w:rsidRDefault="00D23D93" w14:paraId="0AF5C6E6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  <w:hideMark/>
          </w:tcPr>
          <w:p w:rsidRPr="005126AF" w:rsidR="00D23D93" w:rsidP="003E0C35" w:rsidRDefault="00D23D93" w14:paraId="0DA3C062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  <w:hideMark/>
          </w:tcPr>
          <w:p w:rsidRPr="005126AF" w:rsidR="00D23D93" w:rsidP="003E0C35" w:rsidRDefault="00D23D93" w14:paraId="4BD663B5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hideMark/>
          </w:tcPr>
          <w:p w:rsidRPr="005126AF" w:rsidR="00D23D93" w:rsidP="003E0C35" w:rsidRDefault="00D23D93" w14:paraId="00CEA013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xmlns:wp14="http://schemas.microsoft.com/office/word/2010/wordml" w:rsidRPr="005126AF" w:rsidR="00A76558" w:rsidTr="0AAFC2AF" w14:paraId="0DEC2030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0A76558" w:rsidP="00C26C61" w:rsidRDefault="00A76558" w14:paraId="06725C30" wp14:textId="77777777">
            <w:pPr>
              <w:spacing w:after="0"/>
              <w:jc w:val="left"/>
            </w:pPr>
            <w:r w:rsidRPr="00197378">
              <w:t>ADM001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0A76558" w:rsidP="00C26C61" w:rsidRDefault="00A76558" w14:paraId="0C22413C" wp14:textId="739197C0">
            <w:pPr>
              <w:spacing w:after="0"/>
              <w:jc w:val="left"/>
            </w:pPr>
            <w:r w:rsidR="0AAFC2AF">
              <w:rPr/>
              <w:t>Logado como administrador, dar de alta un tipo de especialidad médica</w:t>
            </w:r>
            <w:r w:rsidR="0AAFC2AF">
              <w:rPr/>
              <w:t xml:space="preserve"> nueva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0A76558" w:rsidP="00C26C61" w:rsidRDefault="00A76558" w14:paraId="222DE08C" wp14:textId="77777777">
            <w:pPr>
              <w:spacing w:after="0"/>
              <w:jc w:val="left"/>
            </w:pPr>
            <w:r w:rsidRPr="00197378">
              <w:t xml:space="preserve">La especialidad médica es dada de alta y figura en el </w:t>
            </w:r>
            <w:r w:rsidRPr="00197378">
              <w:lastRenderedPageBreak/>
              <w:t>listado de especialidades médicas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Pr="00A76558" w:rsidR="00A76558" w:rsidP="00C26C61" w:rsidRDefault="00A76558" w14:paraId="06E05D45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lastRenderedPageBreak/>
              <w:t>OK</w:t>
            </w:r>
          </w:p>
        </w:tc>
      </w:tr>
      <w:tr w:rsidR="0AAFC2AF" w:rsidTr="0AAFC2AF" w14:paraId="4AE408A1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AAFC2AF" w:rsidP="0AAFC2AF" w:rsidRDefault="0AAFC2AF" w14:paraId="4D7CBD07" w14:textId="5BA9FC2A">
            <w:pPr>
              <w:pStyle w:val="Normal"/>
              <w:jc w:val="left"/>
            </w:pPr>
            <w:r w:rsidR="0AAFC2AF">
              <w:rPr/>
              <w:t>ADM00</w:t>
            </w:r>
            <w:r w:rsidR="0AAFC2AF">
              <w:rPr/>
              <w:t>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AAFC2AF" w:rsidP="0AAFC2AF" w:rsidRDefault="0AAFC2AF" w14:paraId="76A8ECA3" w14:textId="334E9631">
            <w:pPr>
              <w:spacing w:after="0"/>
              <w:jc w:val="left"/>
            </w:pPr>
            <w:r w:rsidR="0AAFC2AF">
              <w:rPr/>
              <w:t>Logado como administrador, dar de alta un tipo de especialidad médica</w:t>
            </w:r>
            <w:r w:rsidR="0AAFC2AF">
              <w:rPr/>
              <w:t xml:space="preserve"> duplicada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AAFC2AF" w:rsidP="0AAFC2AF" w:rsidRDefault="0AAFC2AF" w14:paraId="24329631" w14:textId="2ABE766F">
            <w:pPr>
              <w:pStyle w:val="Normal"/>
              <w:jc w:val="left"/>
            </w:pPr>
            <w:r w:rsidR="0AAFC2AF">
              <w:rPr/>
              <w:t xml:space="preserve">No permite el ingreso de la especialidad médica duplicada y se muestra un mensaje </w:t>
            </w:r>
            <w:r w:rsidR="0AAFC2AF">
              <w:rPr/>
              <w:t>indicándolo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="0AAFC2AF" w:rsidP="0AAFC2AF" w:rsidRDefault="0AAFC2AF" w14:paraId="687D724B" w14:textId="7CD70507">
            <w:pPr>
              <w:pStyle w:val="Normal"/>
              <w:jc w:val="center"/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w:rsidR="0AAFC2AF" w:rsidTr="0AAFC2AF" w14:paraId="3CEAD444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AAFC2AF" w:rsidP="0AAFC2AF" w:rsidRDefault="0AAFC2AF" w14:paraId="1B0B80CC" w14:textId="1EF45F51">
            <w:pPr>
              <w:pStyle w:val="Normal"/>
              <w:jc w:val="left"/>
            </w:pPr>
            <w:r w:rsidR="0AAFC2AF">
              <w:rPr/>
              <w:t>ADM00</w:t>
            </w:r>
            <w:r w:rsidR="0AAFC2AF">
              <w:rPr/>
              <w:t>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AAFC2AF" w:rsidP="0AAFC2AF" w:rsidRDefault="0AAFC2AF" w14:paraId="2CB51E42" w14:textId="2AFE9D73">
            <w:pPr>
              <w:spacing w:after="0"/>
              <w:jc w:val="left"/>
            </w:pPr>
            <w:r w:rsidR="0AAFC2AF">
              <w:rPr/>
              <w:t xml:space="preserve">Logado como administrador, dar de alta un tipo de especialidad médica </w:t>
            </w:r>
            <w:r w:rsidR="0AAFC2AF">
              <w:rPr/>
              <w:t xml:space="preserve">con el mismo nombre que una existente, pero </w:t>
            </w:r>
            <w:proofErr w:type="spellStart"/>
            <w:r w:rsidR="0AAFC2AF">
              <w:rPr/>
              <w:t>Lower</w:t>
            </w:r>
            <w:proofErr w:type="spellEnd"/>
            <w:r w:rsidR="0AAFC2AF">
              <w:rPr/>
              <w:t xml:space="preserve"> o </w:t>
            </w:r>
            <w:proofErr w:type="spellStart"/>
            <w:r w:rsidR="0AAFC2AF">
              <w:rPr/>
              <w:t>Upper</w:t>
            </w:r>
            <w:proofErr w:type="spellEnd"/>
            <w:r w:rsidR="0AAFC2AF">
              <w:rPr/>
              <w:t xml:space="preserve"> case. EJ: Si existe: Alergia, ingresar: alergia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AAFC2AF" w:rsidP="0AAFC2AF" w:rsidRDefault="0AAFC2AF" w14:paraId="1E68C95B" w14:textId="6BCCBABA">
            <w:pPr>
              <w:pStyle w:val="Normal"/>
              <w:jc w:val="left"/>
            </w:pPr>
            <w:r w:rsidR="0AAFC2AF">
              <w:rPr/>
              <w:t>No permite el ingreso de la especialidad médica duplicada</w:t>
            </w:r>
            <w:r w:rsidR="0AAFC2AF">
              <w:rPr/>
              <w:t>, el chequeo es case insensitive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="0AAFC2AF" w:rsidP="0AAFC2AF" w:rsidRDefault="0AAFC2AF" w14:paraId="146CD449" w14:textId="38E3A0C5">
            <w:pPr>
              <w:pStyle w:val="Normal"/>
              <w:jc w:val="center"/>
              <w:rPr>
                <w:rFonts w:ascii="Calibri" w:hAnsi="Calibri" w:eastAsia="Times New Roman"/>
                <w:b w:val="1"/>
                <w:bCs w:val="1"/>
                <w:color w:val="000000"/>
                <w:sz w:val="22"/>
                <w:szCs w:val="22"/>
              </w:rPr>
            </w:pPr>
            <w:r w:rsidRPr="0AAFC2AF" w:rsidR="0AAFC2AF">
              <w:rPr>
                <w:rFonts w:ascii="Calibri" w:hAnsi="Calibri" w:eastAsia="Times New Roman"/>
                <w:b w:val="1"/>
                <w:bCs w:val="1"/>
                <w:color w:val="FF0000"/>
                <w:sz w:val="22"/>
                <w:szCs w:val="22"/>
              </w:rPr>
              <w:t>KO</w:t>
            </w:r>
          </w:p>
        </w:tc>
      </w:tr>
      <w:tr xmlns:wp14="http://schemas.microsoft.com/office/word/2010/wordml" w:rsidRPr="005126AF" w:rsidR="00A76558" w:rsidTr="0AAFC2AF" w14:paraId="58640D17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0A76558" w:rsidP="00C26C61" w:rsidRDefault="00A76558" w14:paraId="02CF9509" wp14:textId="69B34FD4">
            <w:pPr>
              <w:spacing w:after="0"/>
              <w:jc w:val="left"/>
            </w:pPr>
            <w:r w:rsidR="0AAFC2AF">
              <w:rPr/>
              <w:t>ADM00</w:t>
            </w:r>
            <w:r w:rsidR="0AAFC2AF">
              <w:rPr/>
              <w:t>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0A76558" w:rsidP="00C26C61" w:rsidRDefault="00A76558" w14:paraId="6EEA05AE" wp14:textId="77777777">
            <w:pPr>
              <w:spacing w:after="0"/>
              <w:jc w:val="left"/>
            </w:pPr>
            <w:r w:rsidRPr="00197378">
              <w:t>Logado como administrador, consultar una especialidad médica existente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0A76558" w:rsidP="00C26C61" w:rsidRDefault="00A76558" w14:paraId="1862C4CA" wp14:textId="77777777">
            <w:pPr>
              <w:spacing w:after="0"/>
              <w:jc w:val="left"/>
            </w:pPr>
            <w:r w:rsidRPr="00197378">
              <w:t>La especialidad médica es desplegada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Pr="00A76558" w:rsidR="00A76558" w:rsidP="00C26C61" w:rsidRDefault="00A76558" w14:paraId="1BEC89E4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A76558" w:rsidTr="0AAFC2AF" w14:paraId="0962AAE5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0A76558" w:rsidP="00C26C61" w:rsidRDefault="00A76558" w14:paraId="20BBFC78" wp14:textId="6045CD0C">
            <w:pPr>
              <w:spacing w:after="0"/>
              <w:jc w:val="left"/>
            </w:pPr>
            <w:r w:rsidR="0AAFC2AF">
              <w:rPr/>
              <w:t>ADM00</w:t>
            </w:r>
            <w:r w:rsidR="0AAFC2AF">
              <w:rPr/>
              <w:t>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0A76558" w:rsidP="00C26C61" w:rsidRDefault="00A76558" w14:paraId="593EB28A" wp14:textId="77777777">
            <w:pPr>
              <w:spacing w:after="0"/>
              <w:jc w:val="left"/>
            </w:pPr>
            <w:r w:rsidRPr="00197378">
              <w:t>Logado como administrador, modificar una especialidad médica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0A76558" w:rsidP="00C26C61" w:rsidRDefault="00A76558" w14:paraId="2D746215" wp14:textId="77777777">
            <w:pPr>
              <w:spacing w:after="0"/>
              <w:jc w:val="left"/>
            </w:pPr>
            <w:r w:rsidRPr="00197378">
              <w:t>La especialidad médica es modificada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Pr="00A76558" w:rsidR="00A76558" w:rsidP="0AAFC2AF" w:rsidRDefault="00A76558" w14:paraId="46248D97" wp14:textId="25322B2A">
            <w:pPr>
              <w:pStyle w:val="Normal"/>
              <w:jc w:val="center"/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xmlns:wp14="http://schemas.microsoft.com/office/word/2010/wordml" w:rsidRPr="005126AF" w:rsidR="00A76558" w:rsidTr="0AAFC2AF" w14:paraId="17832366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0A76558" w:rsidP="00C26C61" w:rsidRDefault="00A76558" w14:paraId="219F2CBE" wp14:textId="796AC566">
            <w:pPr>
              <w:spacing w:after="0"/>
              <w:jc w:val="left"/>
            </w:pPr>
            <w:r w:rsidR="0AAFC2AF">
              <w:rPr/>
              <w:t>ADM00</w:t>
            </w:r>
            <w:r w:rsidR="0AAFC2AF">
              <w:rPr/>
              <w:t>6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0A76558" w:rsidP="00C26C61" w:rsidRDefault="00A76558" w14:paraId="23ECE02A" wp14:textId="77777777">
            <w:pPr>
              <w:spacing w:after="0"/>
              <w:jc w:val="left"/>
            </w:pPr>
            <w:r w:rsidRPr="00197378">
              <w:t>Logado como administrador, eliminar una especialidad médica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0A76558" w:rsidP="00C26C61" w:rsidRDefault="00A76558" w14:paraId="4E065C7A" wp14:textId="77777777">
            <w:pPr>
              <w:spacing w:after="0"/>
              <w:jc w:val="left"/>
            </w:pPr>
            <w:r w:rsidRPr="00197378">
              <w:t>La especialidad médica es eliminada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Pr="00A76558" w:rsidR="00A76558" w:rsidP="0AAFC2AF" w:rsidRDefault="00A76558" w14:paraId="50A57316" wp14:textId="38A9FE3C">
            <w:pPr>
              <w:pStyle w:val="Normal"/>
              <w:jc w:val="center"/>
              <w:rPr>
                <w:rFonts w:ascii="Calibri" w:hAnsi="Calibri" w:eastAsia="Times New Roman"/>
                <w:b w:val="1"/>
                <w:bCs w:val="1"/>
                <w:color w:val="000000"/>
                <w:sz w:val="22"/>
                <w:szCs w:val="22"/>
              </w:rPr>
            </w:pPr>
            <w:r w:rsidRPr="0AAFC2AF" w:rsidR="0AAFC2AF">
              <w:rPr>
                <w:rFonts w:ascii="Calibri" w:hAnsi="Calibri" w:eastAsia="Times New Roman"/>
                <w:b w:val="1"/>
                <w:bCs w:val="1"/>
                <w:color w:val="FF0000"/>
                <w:sz w:val="22"/>
                <w:szCs w:val="22"/>
              </w:rPr>
              <w:t>KO</w:t>
            </w:r>
          </w:p>
        </w:tc>
      </w:tr>
      <w:tr xmlns:wp14="http://schemas.microsoft.com/office/word/2010/wordml" w:rsidRPr="005126AF" w:rsidR="00A76558" w:rsidTr="0AAFC2AF" w14:paraId="37C36BBA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0A76558" w:rsidP="00C26C61" w:rsidRDefault="00A76558" w14:paraId="514AB22D" wp14:textId="6FEAF55B">
            <w:pPr>
              <w:spacing w:after="0"/>
              <w:jc w:val="left"/>
            </w:pPr>
            <w:r w:rsidR="0AAFC2AF">
              <w:rPr/>
              <w:t>ADM00</w:t>
            </w:r>
            <w:r w:rsidR="0AAFC2AF">
              <w:rPr/>
              <w:t>7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0A76558" w:rsidP="00C26C61" w:rsidRDefault="00A76558" w14:paraId="57C142AC" wp14:textId="77777777">
            <w:pPr>
              <w:spacing w:after="0"/>
              <w:jc w:val="left"/>
            </w:pPr>
            <w:r w:rsidRPr="00197378">
              <w:t>Logado como administrador, dar de alta un centro de atención primaria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0A76558" w:rsidP="00C26C61" w:rsidRDefault="00A76558" w14:paraId="0DE5091C" wp14:textId="77777777">
            <w:pPr>
              <w:spacing w:after="0"/>
              <w:jc w:val="left"/>
            </w:pPr>
            <w:r w:rsidRPr="00197378">
              <w:t>El centro de atención primaria es dado de alta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Pr="00A76558" w:rsidR="00A76558" w:rsidP="00C26C61" w:rsidRDefault="00A76558" w14:paraId="25D4AEC5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A76558" w:rsidTr="0AAFC2AF" w14:paraId="65FD3834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0A76558" w:rsidP="00C26C61" w:rsidRDefault="00A76558" w14:paraId="64EB3F11" wp14:textId="02636C87">
            <w:pPr>
              <w:spacing w:after="0"/>
              <w:jc w:val="left"/>
            </w:pPr>
            <w:r w:rsidR="0AAFC2AF">
              <w:rPr/>
              <w:t>ADM00</w:t>
            </w:r>
            <w:r w:rsidR="0AAFC2AF">
              <w:rPr/>
              <w:t>8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0A76558" w:rsidP="00C26C61" w:rsidRDefault="00A76558" w14:paraId="3F1EBC95" wp14:textId="77777777">
            <w:pPr>
              <w:spacing w:after="0"/>
              <w:jc w:val="left"/>
            </w:pPr>
            <w:r w:rsidRPr="00197378">
              <w:t>Logado como administrador, consultar un centro de atención primaria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0A76558" w:rsidP="00C26C61" w:rsidRDefault="00A76558" w14:paraId="7BCA0947" wp14:textId="77777777">
            <w:pPr>
              <w:spacing w:after="0"/>
              <w:jc w:val="left"/>
            </w:pPr>
            <w:r w:rsidRPr="00197378">
              <w:t>El centro de atención primaria es desplegado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Pr="00A76558" w:rsidR="00A76558" w:rsidP="00C26C61" w:rsidRDefault="00A76558" w14:paraId="749F7F7C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A76558" w:rsidTr="0AAFC2AF" w14:paraId="5668C276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0A76558" w:rsidP="00C26C61" w:rsidRDefault="00A76558" w14:paraId="2769DD60" wp14:textId="16608928">
            <w:pPr>
              <w:spacing w:after="0"/>
              <w:jc w:val="left"/>
            </w:pPr>
            <w:r w:rsidR="0AAFC2AF">
              <w:rPr/>
              <w:t>ADM00</w:t>
            </w:r>
            <w:r w:rsidR="0AAFC2AF">
              <w:rPr/>
              <w:t>9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0A76558" w:rsidP="00C26C61" w:rsidRDefault="00A76558" w14:paraId="311A2490" wp14:textId="77777777">
            <w:pPr>
              <w:spacing w:after="0"/>
              <w:jc w:val="left"/>
            </w:pPr>
            <w:r w:rsidRPr="00197378">
              <w:t>Logado como administrador, modificar un centro de atención primaria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0A76558" w:rsidP="00C26C61" w:rsidRDefault="00A76558" w14:paraId="39E8419F" wp14:textId="77777777">
            <w:pPr>
              <w:spacing w:after="0"/>
              <w:jc w:val="left"/>
            </w:pPr>
            <w:r w:rsidRPr="00197378">
              <w:t>El centro de atención primaria es modificado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Pr="00A76558" w:rsidR="00A76558" w:rsidP="00C26C61" w:rsidRDefault="00A76558" w14:paraId="6744871E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A76558" w:rsidTr="0AAFC2AF" w14:paraId="7F419755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0A76558" w:rsidP="00C26C61" w:rsidRDefault="00A76558" w14:paraId="1E158282" wp14:textId="0271356A">
            <w:pPr>
              <w:spacing w:after="0"/>
              <w:jc w:val="left"/>
            </w:pPr>
            <w:r w:rsidR="0AAFC2AF">
              <w:rPr/>
              <w:t>ADM0</w:t>
            </w:r>
            <w:r w:rsidR="0AAFC2AF">
              <w:rPr/>
              <w:t>10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0A76558" w:rsidP="00C26C61" w:rsidRDefault="00A76558" w14:paraId="04F59579" wp14:textId="77777777">
            <w:pPr>
              <w:spacing w:after="0"/>
              <w:jc w:val="left"/>
            </w:pPr>
            <w:r w:rsidRPr="00197378">
              <w:t>Logado como administrador, eliminar un centro de atención primaria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0A76558" w:rsidP="00C26C61" w:rsidRDefault="00A76558" w14:paraId="259D8DC5" wp14:textId="77777777">
            <w:pPr>
              <w:spacing w:after="0"/>
              <w:jc w:val="left"/>
            </w:pPr>
            <w:r w:rsidRPr="00197378">
              <w:t>El centro de atención primara es eliminado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Pr="00A76558" w:rsidR="00A76558" w:rsidP="00C26C61" w:rsidRDefault="0005289D" w14:paraId="28C305D9" wp14:textId="77777777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A76558" w:rsidTr="0AAFC2AF" w14:paraId="5A53B264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0A76558" w:rsidP="00C26C61" w:rsidRDefault="00A76558" w14:paraId="6E1F367B" wp14:textId="36F7A2FA">
            <w:pPr>
              <w:spacing w:after="0"/>
              <w:jc w:val="left"/>
            </w:pPr>
            <w:r w:rsidR="0AAFC2AF">
              <w:rPr/>
              <w:t>ADM0</w:t>
            </w:r>
            <w:r w:rsidR="0AAFC2AF">
              <w:rPr/>
              <w:t>11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0A76558" w:rsidP="00C26C61" w:rsidRDefault="00A76558" w14:paraId="1812CC48" wp14:textId="77777777">
            <w:pPr>
              <w:spacing w:after="0"/>
              <w:jc w:val="left"/>
            </w:pPr>
            <w:r w:rsidRPr="00197378">
              <w:t>Logado como administrador, listar los médicos de familia de un CAP con el número de pacientes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0A76558" w:rsidP="00C26C61" w:rsidRDefault="00A76558" w14:paraId="030F9639" wp14:textId="77777777">
            <w:pPr>
              <w:spacing w:after="0"/>
              <w:jc w:val="left"/>
            </w:pPr>
            <w:r w:rsidRPr="00197378">
              <w:t>Los médicos de familia son listados junto con el número de pacientes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Pr="00A76558" w:rsidR="00A76558" w:rsidP="00C26C61" w:rsidRDefault="0005289D" w14:paraId="02D735DD" wp14:textId="77777777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A76558" w:rsidTr="0AAFC2AF" w14:paraId="6341B199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93" w:type="dxa"/>
            <w:noWrap/>
            <w:tcMar/>
          </w:tcPr>
          <w:p w:rsidR="00A76558" w:rsidP="00C26C61" w:rsidRDefault="00A76558" w14:paraId="071B64BC" wp14:textId="26A89F13">
            <w:pPr>
              <w:spacing w:after="0"/>
              <w:jc w:val="left"/>
            </w:pPr>
            <w:r w:rsidR="0AAFC2AF">
              <w:rPr/>
              <w:t>ADM01</w:t>
            </w:r>
            <w:r w:rsidR="0AAFC2AF">
              <w:rPr/>
              <w:t>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54" w:type="dxa"/>
            <w:noWrap/>
            <w:tcMar/>
          </w:tcPr>
          <w:p w:rsidR="00A76558" w:rsidP="00C26C61" w:rsidRDefault="00A76558" w14:paraId="7FF419E2" wp14:textId="77777777">
            <w:pPr>
              <w:spacing w:after="0"/>
              <w:jc w:val="left"/>
            </w:pPr>
            <w:r w:rsidRPr="00197378">
              <w:t xml:space="preserve">Logado como administrador, añadir un nuevo </w:t>
            </w:r>
            <w:proofErr w:type="spellStart"/>
            <w:r w:rsidRPr="00197378">
              <w:t>admin</w:t>
            </w:r>
            <w:proofErr w:type="spellEnd"/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5" w:type="dxa"/>
            <w:noWrap/>
            <w:tcMar/>
          </w:tcPr>
          <w:p w:rsidR="00A76558" w:rsidP="00C26C61" w:rsidRDefault="00A76558" w14:paraId="7F2B93BD" wp14:textId="77777777">
            <w:pPr>
              <w:spacing w:after="0"/>
              <w:jc w:val="left"/>
            </w:pPr>
            <w:r w:rsidRPr="00197378">
              <w:t xml:space="preserve">Un nuevo usuario </w:t>
            </w:r>
            <w:proofErr w:type="spellStart"/>
            <w:r w:rsidRPr="00197378">
              <w:t>admin</w:t>
            </w:r>
            <w:proofErr w:type="spellEnd"/>
            <w:r w:rsidRPr="00197378">
              <w:t xml:space="preserve"> es creado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3" w:type="dxa"/>
            <w:noWrap/>
            <w:tcMar/>
            <w:vAlign w:val="center"/>
          </w:tcPr>
          <w:p w:rsidRPr="00A76558" w:rsidR="00A76558" w:rsidP="00C26C61" w:rsidRDefault="0005289D" w14:paraId="340BEEE4" wp14:textId="77777777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A76558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</w:tbl>
    <w:p xmlns:wp14="http://schemas.microsoft.com/office/word/2010/wordml" w:rsidRPr="005126AF" w:rsidR="00D23D93" w:rsidP="003E0BD2" w:rsidRDefault="00D23D93" w14:paraId="44E871BC" wp14:textId="77777777"/>
    <w:p xmlns:wp14="http://schemas.microsoft.com/office/word/2010/wordml" w:rsidRPr="005126AF" w:rsidR="009E4F1B" w:rsidP="00504F8E" w:rsidRDefault="009E4F1B" w14:paraId="26291394" wp14:textId="77777777">
      <w:pPr>
        <w:pStyle w:val="Ttulo5"/>
      </w:pPr>
      <w:bookmarkStart w:name="_Toc28703656" w:id="12"/>
      <w:r w:rsidRPr="005126AF">
        <w:t>Componente 2:</w:t>
      </w:r>
      <w:r w:rsidRPr="005126AF" w:rsidR="003277E4">
        <w:t xml:space="preserve"> Pruebas Medicas</w:t>
      </w:r>
      <w:bookmarkEnd w:id="12"/>
    </w:p>
    <w:p xmlns:wp14="http://schemas.microsoft.com/office/word/2010/wordml" w:rsidRPr="005126AF" w:rsidR="00D23D93" w:rsidP="00D23D93" w:rsidRDefault="00D23D93" w14:paraId="6E24F6D0" wp14:textId="77777777">
      <w:r w:rsidRPr="005126AF">
        <w:t xml:space="preserve">Para el componente de </w:t>
      </w:r>
      <w:r w:rsidRPr="005126AF" w:rsidR="00864E7D">
        <w:t xml:space="preserve">pruebas médicas </w:t>
      </w:r>
      <w:r w:rsidRPr="005126AF">
        <w:t>se han realizado las siguientes pruebas</w:t>
      </w:r>
    </w:p>
    <w:tbl>
      <w:tblPr>
        <w:tblW w:w="9892" w:type="dxa"/>
        <w:tblBorders>
          <w:top w:val="single" w:color="194969" w:themeColor="accent2" w:themeShade="80" w:sz="4" w:space="0"/>
          <w:left w:val="single" w:color="194969" w:themeColor="accent2" w:themeShade="80" w:sz="4" w:space="0"/>
          <w:bottom w:val="single" w:color="194969" w:themeColor="accent2" w:themeShade="80" w:sz="4" w:space="0"/>
          <w:right w:val="single" w:color="194969" w:themeColor="accent2" w:themeShade="80" w:sz="4" w:space="0"/>
          <w:insideH w:val="single" w:color="194969" w:themeColor="accent2" w:themeShade="80" w:sz="4" w:space="0"/>
          <w:insideV w:val="single" w:color="194969" w:themeColor="accent2" w:themeShade="80" w:sz="4" w:space="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xmlns:wp14="http://schemas.microsoft.com/office/word/2010/wordml" w:rsidRPr="005126AF" w:rsidR="00D23D93" w:rsidTr="003E0C35" w14:paraId="687130BD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D23D93" w:rsidP="003E0C35" w:rsidRDefault="00D23D93" w14:paraId="5BB056EF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D23D93" w:rsidP="003E0C35" w:rsidRDefault="00864E7D" w14:paraId="20BB046B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Roberto Orden Erena</w:t>
            </w:r>
          </w:p>
        </w:tc>
      </w:tr>
      <w:tr xmlns:wp14="http://schemas.microsoft.com/office/word/2010/wordml" w:rsidRPr="005126AF" w:rsidR="00D23D93" w:rsidTr="003E0C35" w14:paraId="68F2ADFD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D23D93" w:rsidP="003E0C35" w:rsidRDefault="00D23D93" w14:paraId="13D1A4E7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D23D93" w:rsidP="003E0C35" w:rsidRDefault="00D23D93" w14:paraId="663E3C6B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 xml:space="preserve">MyHealt / Componente de </w:t>
            </w:r>
            <w:r w:rsidRPr="005126AF" w:rsidR="00864E7D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pruebas médicas</w:t>
            </w:r>
          </w:p>
        </w:tc>
      </w:tr>
      <w:tr xmlns:wp14="http://schemas.microsoft.com/office/word/2010/wordml" w:rsidRPr="005126AF" w:rsidR="00D23D93" w:rsidTr="003E0C35" w14:paraId="0B9B70EC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D23D93" w:rsidP="003E0C35" w:rsidRDefault="00D23D93" w14:paraId="32B16668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D23D93" w:rsidP="003E0C35" w:rsidRDefault="00D23D93" w14:paraId="2D850E95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 xml:space="preserve">Comprobar las funcionalidades del paquete de </w:t>
            </w:r>
            <w:r w:rsidRPr="005126AF" w:rsidR="00864E7D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pruebas médicas</w:t>
            </w: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 xml:space="preserve"> y sus interacciones con los demás componentes del sistema</w:t>
            </w:r>
            <w:r w:rsidRPr="005126AF" w:rsidR="00864E7D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.</w:t>
            </w:r>
          </w:p>
        </w:tc>
      </w:tr>
    </w:tbl>
    <w:p xmlns:wp14="http://schemas.microsoft.com/office/word/2010/wordml" w:rsidRPr="005126AF" w:rsidR="00D23D93" w:rsidP="00D23D93" w:rsidRDefault="00D23D93" w14:paraId="144A5D23" wp14:textId="77777777"/>
    <w:tbl>
      <w:tblPr>
        <w:tblStyle w:val="TablaPruebas"/>
        <w:tblW w:w="9935" w:type="dxa"/>
        <w:tblLook w:val="04A0" w:firstRow="1" w:lastRow="0" w:firstColumn="1" w:lastColumn="0" w:noHBand="0" w:noVBand="1"/>
      </w:tblPr>
      <w:tblGrid>
        <w:gridCol w:w="1041"/>
        <w:gridCol w:w="5561"/>
        <w:gridCol w:w="2268"/>
        <w:gridCol w:w="1134"/>
      </w:tblGrid>
      <w:tr xmlns:wp14="http://schemas.microsoft.com/office/word/2010/wordml" w:rsidRPr="005126AF" w:rsidR="00D23D93" w:rsidTr="00197378" w14:paraId="07AF9A1C" wp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72" w:type="dxa"/>
            <w:noWrap/>
            <w:hideMark/>
          </w:tcPr>
          <w:p w:rsidRPr="005126AF" w:rsidR="00D23D93" w:rsidP="003E0C35" w:rsidRDefault="00D23D93" w14:paraId="6F5936CA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Pr="005126AF" w:rsidR="00D23D93" w:rsidP="00197378" w:rsidRDefault="00D23D93" w14:paraId="1B9C601B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Pr="005126AF" w:rsidR="00D23D93" w:rsidP="00197378" w:rsidRDefault="00D23D93" w14:paraId="7ADB8FF4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Pr="005126AF" w:rsidR="00D23D93" w:rsidP="003E0C35" w:rsidRDefault="00D23D93" w14:paraId="581F1166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xmlns:wp14="http://schemas.microsoft.com/office/word/2010/wordml" w:rsidRPr="005126AF" w:rsidR="00197378" w:rsidTr="00C26C61" w14:paraId="4BD22712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5CC6AB43" wp14:textId="77777777">
            <w:pPr>
              <w:spacing w:after="0"/>
              <w:jc w:val="left"/>
            </w:pPr>
            <w:r w:rsidRPr="00197378">
              <w:t>PRM001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3E7AF256" wp14:textId="77777777">
            <w:pPr>
              <w:spacing w:after="0"/>
              <w:jc w:val="left"/>
              <w:textAlignment w:val="center"/>
            </w:pPr>
            <w:r w:rsidRPr="00197378">
              <w:t>Como paciente, Acceso a la sección en menú de preguntas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738610EB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  <w:hideMark/>
          </w:tcPr>
          <w:p w:rsidR="00197378" w:rsidP="00C26C61" w:rsidRDefault="00197378" w14:paraId="1FBAAE33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467FC023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0F5920D2" wp14:textId="77777777">
            <w:pPr>
              <w:spacing w:after="0"/>
              <w:jc w:val="left"/>
            </w:pPr>
            <w:r w:rsidRPr="00197378">
              <w:t>PRM002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7C875615" wp14:textId="77777777">
            <w:pPr>
              <w:spacing w:after="0"/>
              <w:jc w:val="left"/>
              <w:textAlignment w:val="center"/>
            </w:pPr>
            <w:r w:rsidRPr="00197378">
              <w:t>Como paciente, Realizar una pregunta sin médico de familia asignado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4C10B453" wp14:textId="77777777">
            <w:pPr>
              <w:spacing w:after="0"/>
              <w:jc w:val="left"/>
              <w:textAlignment w:val="center"/>
            </w:pPr>
            <w:r w:rsidRPr="00197378">
              <w:t>Se muestra una advertencia de la necesidad de tener un médico asignado</w:t>
            </w:r>
          </w:p>
        </w:tc>
        <w:tc>
          <w:tcPr>
            <w:tcW w:w="1134" w:type="dxa"/>
            <w:noWrap/>
            <w:vAlign w:val="center"/>
            <w:hideMark/>
          </w:tcPr>
          <w:p w:rsidR="00197378" w:rsidP="00C26C61" w:rsidRDefault="00197378" w14:paraId="655C6794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23184BFA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17A75BF0" wp14:textId="77777777">
            <w:pPr>
              <w:spacing w:after="0"/>
              <w:jc w:val="left"/>
            </w:pPr>
            <w:r w:rsidRPr="00197378">
              <w:lastRenderedPageBreak/>
              <w:t>PRM003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4692761F" wp14:textId="77777777">
            <w:pPr>
              <w:spacing w:after="0"/>
              <w:jc w:val="left"/>
              <w:textAlignment w:val="center"/>
            </w:pPr>
            <w:r w:rsidRPr="00197378">
              <w:t>Como paciente, Realizar una pregunta con médico de familia asignado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3F8C3249" wp14:textId="77777777">
            <w:pPr>
              <w:spacing w:after="0"/>
              <w:jc w:val="left"/>
              <w:textAlignment w:val="center"/>
            </w:pPr>
            <w:r w:rsidRPr="00197378">
              <w:t>Se realiza la pregunta correctamente</w:t>
            </w: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209A8198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4D4EAFFA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0CDAA10B" wp14:textId="77777777">
            <w:pPr>
              <w:spacing w:after="0"/>
              <w:jc w:val="left"/>
            </w:pPr>
            <w:r w:rsidRPr="00197378">
              <w:t>PRM004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69A6B7E8" wp14:textId="77777777">
            <w:pPr>
              <w:spacing w:after="0"/>
              <w:jc w:val="left"/>
              <w:textAlignment w:val="center"/>
            </w:pPr>
            <w:r w:rsidRPr="00197378">
              <w:t>Como paciente, Consultar las preguntas realizadas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570904CF" wp14:textId="77777777">
            <w:pPr>
              <w:spacing w:after="0"/>
              <w:jc w:val="left"/>
              <w:textAlignment w:val="center"/>
            </w:pPr>
            <w:r w:rsidRPr="00197378">
              <w:t>Se visualizan todas las preguntas realizadas</w:t>
            </w: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7364F667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69CDA4DD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50B5A239" wp14:textId="77777777">
            <w:pPr>
              <w:spacing w:after="0"/>
              <w:jc w:val="left"/>
            </w:pPr>
            <w:r w:rsidRPr="00197378">
              <w:t>PRM005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4541A534" wp14:textId="77777777">
            <w:pPr>
              <w:spacing w:after="0"/>
              <w:jc w:val="left"/>
              <w:textAlignment w:val="center"/>
            </w:pPr>
            <w:r w:rsidRPr="00197378">
              <w:t>Como médico de familia, Acceso a la sección en menú de preguntas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637805D2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3F496FC1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4DE38643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6188FF8B" wp14:textId="77777777">
            <w:pPr>
              <w:spacing w:after="0"/>
              <w:jc w:val="left"/>
            </w:pPr>
            <w:r w:rsidRPr="00197378">
              <w:t>PRM006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01625C9D" wp14:textId="77777777">
            <w:pPr>
              <w:spacing w:after="0"/>
              <w:jc w:val="left"/>
              <w:textAlignment w:val="center"/>
            </w:pPr>
            <w:r w:rsidRPr="00197378">
              <w:t>Como médico de familia, Visualizar las preguntas pendientes de respuesta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463F29E8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4BC809DB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588FB6CE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5FFBC0A8" wp14:textId="77777777">
            <w:pPr>
              <w:spacing w:after="0"/>
              <w:jc w:val="left"/>
            </w:pPr>
            <w:r w:rsidRPr="00197378">
              <w:t>PRM007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3425F95C" wp14:textId="77777777">
            <w:pPr>
              <w:spacing w:after="0"/>
              <w:jc w:val="left"/>
              <w:textAlignment w:val="center"/>
            </w:pPr>
            <w:r w:rsidRPr="00197378">
              <w:t>Como médico de familia, Visualizar todas las preguntas atendidas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3B7B4B86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3A9DE84E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0149F3E3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59F12C0F" wp14:textId="77777777">
            <w:pPr>
              <w:spacing w:after="0"/>
              <w:jc w:val="left"/>
            </w:pPr>
            <w:r w:rsidRPr="00197378">
              <w:t>PRM008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19C3D0BD" wp14:textId="77777777">
            <w:pPr>
              <w:spacing w:after="0"/>
              <w:jc w:val="left"/>
              <w:textAlignment w:val="center"/>
            </w:pPr>
            <w:r w:rsidRPr="00197378">
              <w:t>Como médico de familia, Responder a una pregunta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3A0FF5F2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0CD5CF2E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1F6BE149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19FC5278" wp14:textId="77777777">
            <w:pPr>
              <w:spacing w:after="0"/>
              <w:jc w:val="left"/>
            </w:pPr>
            <w:r w:rsidRPr="00197378">
              <w:t>PRM009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58FA1CCA" wp14:textId="77777777">
            <w:pPr>
              <w:spacing w:after="0"/>
              <w:jc w:val="left"/>
              <w:textAlignment w:val="center"/>
            </w:pPr>
            <w:r w:rsidRPr="00197378">
              <w:t>Como médico especialista, acceso a la sección en menú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56CC0801" wp14:textId="77777777">
            <w:pPr>
              <w:spacing w:after="0"/>
              <w:jc w:val="left"/>
              <w:textAlignment w:val="center"/>
            </w:pPr>
            <w:r w:rsidRPr="00197378">
              <w:t>No debe aparecer</w:t>
            </w: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20C2933A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7A6EF722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3C31DE20" wp14:textId="77777777">
            <w:pPr>
              <w:spacing w:after="0"/>
              <w:jc w:val="left"/>
            </w:pPr>
            <w:r w:rsidRPr="00197378">
              <w:t>PRM010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0DC15FD9" wp14:textId="77777777">
            <w:pPr>
              <w:spacing w:after="0"/>
              <w:jc w:val="left"/>
              <w:textAlignment w:val="center"/>
            </w:pPr>
            <w:r w:rsidRPr="00197378">
              <w:t>Como médico especialista, Forzar el acceso por URL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379302E8" wp14:textId="77777777">
            <w:pPr>
              <w:spacing w:after="0"/>
              <w:jc w:val="left"/>
              <w:textAlignment w:val="center"/>
            </w:pPr>
            <w:r w:rsidRPr="00197378">
              <w:t>Debe salir un error y no permitir su entrada</w:t>
            </w: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3D791187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0F114710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4AAF4D67" wp14:textId="77777777">
            <w:pPr>
              <w:spacing w:after="0"/>
              <w:jc w:val="left"/>
            </w:pPr>
            <w:r w:rsidRPr="00197378">
              <w:t>PRM011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7EDE830D" wp14:textId="77777777">
            <w:pPr>
              <w:spacing w:after="0"/>
              <w:jc w:val="left"/>
              <w:textAlignment w:val="center"/>
            </w:pPr>
            <w:r w:rsidRPr="00197378">
              <w:t>Como paciente, Acceso a la sección en menú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5630AD66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4F91106F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4E8FF033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04CB8136" wp14:textId="77777777">
            <w:pPr>
              <w:spacing w:after="0"/>
              <w:jc w:val="left"/>
            </w:pPr>
            <w:r w:rsidRPr="00197378">
              <w:t>PRM012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3FBA790D" wp14:textId="77777777">
            <w:pPr>
              <w:spacing w:after="0"/>
              <w:jc w:val="left"/>
              <w:textAlignment w:val="center"/>
            </w:pPr>
            <w:r w:rsidRPr="00197378">
              <w:t>Como paciente, Búsqueda de especialista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61829076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24911243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67ECF5A5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376399DB" wp14:textId="77777777">
            <w:pPr>
              <w:spacing w:after="0"/>
              <w:jc w:val="left"/>
            </w:pPr>
            <w:r w:rsidRPr="00197378">
              <w:t>PRM013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271BBB9F" wp14:textId="77777777">
            <w:pPr>
              <w:spacing w:after="0"/>
              <w:jc w:val="left"/>
              <w:textAlignment w:val="center"/>
            </w:pPr>
            <w:r w:rsidRPr="00197378">
              <w:t>Como médico de familia, Acceso a la sección en menú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7E6FD2DA" wp14:textId="77777777">
            <w:pPr>
              <w:spacing w:after="0"/>
              <w:jc w:val="left"/>
              <w:textAlignment w:val="center"/>
            </w:pPr>
            <w:r w:rsidRPr="00197378">
              <w:t>No debe aparecer</w:t>
            </w: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240A01B6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6AAA6DE8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4130ABAF" wp14:textId="77777777">
            <w:pPr>
              <w:spacing w:after="0"/>
              <w:jc w:val="left"/>
            </w:pPr>
            <w:r w:rsidRPr="00197378">
              <w:t>PRM014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3154925F" wp14:textId="77777777">
            <w:pPr>
              <w:spacing w:after="0"/>
              <w:jc w:val="left"/>
              <w:textAlignment w:val="center"/>
            </w:pPr>
            <w:r w:rsidRPr="00197378">
              <w:t>Como médico de familia, Forzar el acceso por URL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023A789D" wp14:textId="77777777">
            <w:pPr>
              <w:spacing w:after="0"/>
              <w:jc w:val="left"/>
              <w:textAlignment w:val="center"/>
            </w:pPr>
            <w:r w:rsidRPr="00197378">
              <w:t>Debe salir un error y no permitir su entrada</w:t>
            </w: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1730E6FE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3B7BA37A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5DD473BD" wp14:textId="77777777">
            <w:pPr>
              <w:spacing w:after="0"/>
              <w:jc w:val="left"/>
            </w:pPr>
            <w:r w:rsidRPr="00197378">
              <w:t>PRM015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0C1DFF40" wp14:textId="77777777">
            <w:pPr>
              <w:spacing w:after="0"/>
              <w:jc w:val="left"/>
              <w:textAlignment w:val="center"/>
            </w:pPr>
            <w:r w:rsidRPr="00197378">
              <w:t>Como médico especialista, Acceso a la sección en menú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1D98B698" wp14:textId="77777777">
            <w:pPr>
              <w:spacing w:after="0"/>
              <w:jc w:val="left"/>
              <w:textAlignment w:val="center"/>
            </w:pPr>
            <w:r w:rsidRPr="00197378">
              <w:t>No debe aparecer</w:t>
            </w: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51FA1A1B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620EB704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0DD35040" wp14:textId="77777777">
            <w:pPr>
              <w:spacing w:after="0"/>
              <w:jc w:val="left"/>
            </w:pPr>
            <w:r w:rsidRPr="00197378">
              <w:t>PRM016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31F5D8A4" wp14:textId="77777777">
            <w:pPr>
              <w:spacing w:after="0"/>
              <w:jc w:val="left"/>
              <w:textAlignment w:val="center"/>
            </w:pPr>
            <w:r w:rsidRPr="00197378">
              <w:t>Como médico especialista, Forzar el acceso por URL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2C79335C" wp14:textId="77777777">
            <w:pPr>
              <w:spacing w:after="0"/>
              <w:jc w:val="left"/>
              <w:textAlignment w:val="center"/>
            </w:pPr>
            <w:r w:rsidRPr="00197378">
              <w:t>Debe salir un error y no permitir su entrada</w:t>
            </w: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6F1FF1B6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040CBED1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228A9657" wp14:textId="77777777">
            <w:pPr>
              <w:spacing w:after="0"/>
              <w:jc w:val="left"/>
            </w:pPr>
            <w:r w:rsidRPr="00197378">
              <w:t>PRM017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3CC150DC" wp14:textId="77777777">
            <w:pPr>
              <w:spacing w:after="0"/>
              <w:jc w:val="left"/>
              <w:textAlignment w:val="center"/>
            </w:pPr>
            <w:r w:rsidRPr="00197378">
              <w:t>Como paciente, Acceso a la sección en menú de pruebas médicas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2BA226A1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2A2740FD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0CE005CE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4ECF2197" wp14:textId="77777777">
            <w:pPr>
              <w:spacing w:after="0"/>
              <w:jc w:val="left"/>
            </w:pPr>
            <w:r w:rsidRPr="00197378">
              <w:t>PRM018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2A5B3933" wp14:textId="77777777">
            <w:pPr>
              <w:spacing w:after="0"/>
              <w:jc w:val="left"/>
              <w:textAlignment w:val="center"/>
            </w:pPr>
            <w:r w:rsidRPr="00197378">
              <w:t>Como paciente, Visualización de todas las pruebas médicas junto a su información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17AD93B2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371E4202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0EA5F5B3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141239EE" wp14:textId="77777777">
            <w:pPr>
              <w:spacing w:after="0"/>
              <w:jc w:val="left"/>
            </w:pPr>
            <w:r w:rsidRPr="00197378">
              <w:t>PRM019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554E4E19" wp14:textId="77777777">
            <w:pPr>
              <w:spacing w:after="0"/>
              <w:jc w:val="left"/>
              <w:textAlignment w:val="center"/>
            </w:pPr>
            <w:r w:rsidRPr="00197378">
              <w:t>Como paciente, No permite la creación ni modificación de pruebas médicas ni de sus datos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0DE4B5B7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57129F91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3E306E31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63FCF0BD" wp14:textId="77777777">
            <w:pPr>
              <w:spacing w:after="0"/>
              <w:jc w:val="left"/>
            </w:pPr>
            <w:r w:rsidRPr="00197378">
              <w:t>PRM020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7A4171BF" wp14:textId="77777777">
            <w:pPr>
              <w:spacing w:after="0"/>
              <w:jc w:val="left"/>
              <w:textAlignment w:val="center"/>
            </w:pPr>
            <w:r w:rsidRPr="00197378">
              <w:t>Como médico de familia, Acceso a la sección en menú de pruebas médicas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66204FF1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64F5D1A2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2F3C496F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7395CFAD" wp14:textId="77777777">
            <w:pPr>
              <w:spacing w:after="0"/>
              <w:jc w:val="left"/>
            </w:pPr>
            <w:r w:rsidRPr="00197378">
              <w:t>PRM021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093B3751" wp14:textId="77777777">
            <w:pPr>
              <w:spacing w:after="0"/>
              <w:jc w:val="left"/>
              <w:textAlignment w:val="center"/>
            </w:pPr>
            <w:r w:rsidRPr="00197378">
              <w:t>Como médico de familia, Visualización de todas las pruebas médicas junto a su información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2DBF0D7D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676E11C2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51465486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3340039C" wp14:textId="77777777">
            <w:pPr>
              <w:spacing w:after="0"/>
              <w:jc w:val="left"/>
            </w:pPr>
            <w:r w:rsidRPr="00197378">
              <w:t>PRM022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6352A285" wp14:textId="77777777">
            <w:pPr>
              <w:spacing w:after="0"/>
              <w:jc w:val="left"/>
              <w:textAlignment w:val="center"/>
            </w:pPr>
            <w:r w:rsidRPr="00197378">
              <w:t>Como médico de familia, No permite la creación ni modificación de pruebas médicas ni de sus datos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6B62F1B3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1F04DD49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316726AC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606E59E2" wp14:textId="77777777">
            <w:pPr>
              <w:spacing w:after="0"/>
              <w:jc w:val="left"/>
            </w:pPr>
            <w:r w:rsidRPr="00197378">
              <w:t>PRM023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4A153C63" wp14:textId="77777777">
            <w:pPr>
              <w:spacing w:after="0"/>
              <w:jc w:val="left"/>
              <w:textAlignment w:val="center"/>
            </w:pPr>
            <w:r w:rsidRPr="00197378">
              <w:t>Como médico especialista, Acceso a la sección en menú de pruebas médicas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02F2C34E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7C3431BB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6F4FBE93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1CBB16DC" wp14:textId="77777777">
            <w:pPr>
              <w:spacing w:after="0"/>
              <w:jc w:val="left"/>
            </w:pPr>
            <w:r w:rsidRPr="00197378">
              <w:t>PRM024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19F6732C" wp14:textId="77777777">
            <w:pPr>
              <w:spacing w:after="0"/>
              <w:jc w:val="left"/>
              <w:textAlignment w:val="center"/>
            </w:pPr>
            <w:r w:rsidRPr="00197378">
              <w:t>Como médico especialista, Visualización de todas las pruebas médicas junto a su información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680A4E5D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296CCCC7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54FD1A7F" wp14:textId="77777777">
        <w:trPr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49D866D3" wp14:textId="77777777">
            <w:pPr>
              <w:spacing w:after="0"/>
              <w:jc w:val="left"/>
            </w:pPr>
            <w:r w:rsidRPr="00197378">
              <w:lastRenderedPageBreak/>
              <w:t>PRM025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0A47CEDB" wp14:textId="77777777">
            <w:pPr>
              <w:spacing w:after="0"/>
              <w:jc w:val="left"/>
              <w:textAlignment w:val="center"/>
            </w:pPr>
            <w:r w:rsidRPr="00197378">
              <w:t>Como médico especialista, Permite la creación de pruebas médicas a pacientes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19219836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09D3BD9D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197378" w:rsidTr="00C26C61" w14:paraId="4F2A47AB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72" w:type="dxa"/>
            <w:noWrap/>
          </w:tcPr>
          <w:p w:rsidRPr="00197378" w:rsidR="00197378" w:rsidP="00C26C61" w:rsidRDefault="00197378" w14:paraId="6AD5D1B5" wp14:textId="77777777">
            <w:pPr>
              <w:spacing w:after="0"/>
              <w:jc w:val="left"/>
            </w:pPr>
            <w:r w:rsidRPr="00197378">
              <w:t>PRM026</w:t>
            </w:r>
          </w:p>
        </w:tc>
        <w:tc>
          <w:tcPr>
            <w:tcW w:w="5561" w:type="dxa"/>
            <w:noWrap/>
          </w:tcPr>
          <w:p w:rsidRPr="00197378" w:rsidR="00197378" w:rsidP="00C26C61" w:rsidRDefault="00197378" w14:paraId="00B12E68" wp14:textId="77777777">
            <w:pPr>
              <w:spacing w:after="0"/>
              <w:jc w:val="left"/>
              <w:textAlignment w:val="center"/>
            </w:pPr>
            <w:r w:rsidRPr="00197378">
              <w:t>Como médico especialista, Permite la gestión de imágenes asociadas a pruebas médicas</w:t>
            </w:r>
          </w:p>
        </w:tc>
        <w:tc>
          <w:tcPr>
            <w:tcW w:w="2268" w:type="dxa"/>
            <w:noWrap/>
          </w:tcPr>
          <w:p w:rsidRPr="00197378" w:rsidR="00197378" w:rsidP="00C26C61" w:rsidRDefault="00197378" w14:paraId="296FEF7D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vAlign w:val="center"/>
          </w:tcPr>
          <w:p w:rsidR="00197378" w:rsidP="00C26C61" w:rsidRDefault="00197378" w14:paraId="18BECA6E" wp14:textId="77777777">
            <w:pPr>
              <w:jc w:val="center"/>
            </w:pPr>
            <w:r w:rsidRPr="00B10F17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</w:tbl>
    <w:p xmlns:wp14="http://schemas.microsoft.com/office/word/2010/wordml" w:rsidRPr="005126AF" w:rsidR="00C15D26" w:rsidP="00C15D26" w:rsidRDefault="00C15D26" w14:paraId="7194DBDC" wp14:textId="77777777"/>
    <w:p xmlns:wp14="http://schemas.microsoft.com/office/word/2010/wordml" w:rsidRPr="005126AF" w:rsidR="009E4F1B" w:rsidP="00504F8E" w:rsidRDefault="009E4F1B" w14:paraId="712AD7AE" wp14:textId="77777777">
      <w:pPr>
        <w:pStyle w:val="Ttulo5"/>
      </w:pPr>
      <w:bookmarkStart w:name="_Toc28703657" w:id="13"/>
      <w:r w:rsidRPr="005126AF">
        <w:t>Componente 3:</w:t>
      </w:r>
      <w:r w:rsidRPr="005126AF" w:rsidR="003277E4">
        <w:t xml:space="preserve"> Visita</w:t>
      </w:r>
      <w:bookmarkEnd w:id="13"/>
    </w:p>
    <w:p xmlns:wp14="http://schemas.microsoft.com/office/word/2010/wordml" w:rsidRPr="005126AF" w:rsidR="00864E7D" w:rsidP="00864E7D" w:rsidRDefault="00864E7D" w14:paraId="704E5412" wp14:textId="77777777">
      <w:r w:rsidRPr="005126AF">
        <w:t>Para el componente de pruebas médicas se han realizado las siguientes pruebas</w:t>
      </w:r>
    </w:p>
    <w:tbl>
      <w:tblPr>
        <w:tblW w:w="9892" w:type="dxa"/>
        <w:tblBorders>
          <w:top w:val="single" w:color="194969" w:themeColor="accent2" w:themeShade="80" w:sz="4" w:space="0"/>
          <w:left w:val="single" w:color="194969" w:themeColor="accent2" w:themeShade="80" w:sz="4" w:space="0"/>
          <w:bottom w:val="single" w:color="194969" w:themeColor="accent2" w:themeShade="80" w:sz="4" w:space="0"/>
          <w:right w:val="single" w:color="194969" w:themeColor="accent2" w:themeShade="80" w:sz="4" w:space="0"/>
          <w:insideH w:val="single" w:color="194969" w:themeColor="accent2" w:themeShade="80" w:sz="4" w:space="0"/>
          <w:insideV w:val="single" w:color="194969" w:themeColor="accent2" w:themeShade="80" w:sz="4" w:space="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xmlns:wp14="http://schemas.microsoft.com/office/word/2010/wordml" w:rsidRPr="005126AF" w:rsidR="00864E7D" w:rsidTr="003E0C35" w14:paraId="34BDEECA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864E7D" w:rsidP="003E0C35" w:rsidRDefault="00864E7D" w14:paraId="361CF8F5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864E7D" w:rsidP="003E0C35" w:rsidRDefault="00864E7D" w14:paraId="6F516F26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Alejandro Linares Amado</w:t>
            </w:r>
          </w:p>
        </w:tc>
      </w:tr>
      <w:tr xmlns:wp14="http://schemas.microsoft.com/office/word/2010/wordml" w:rsidRPr="005126AF" w:rsidR="00864E7D" w:rsidTr="003E0C35" w14:paraId="5149DA11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864E7D" w:rsidP="003E0C35" w:rsidRDefault="00864E7D" w14:paraId="170F01D4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864E7D" w:rsidP="003E0C35" w:rsidRDefault="00864E7D" w14:paraId="6F242AB9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MyHealt / Componente de visita</w:t>
            </w:r>
          </w:p>
        </w:tc>
      </w:tr>
      <w:tr xmlns:wp14="http://schemas.microsoft.com/office/word/2010/wordml" w:rsidRPr="005126AF" w:rsidR="00864E7D" w:rsidTr="003E0C35" w14:paraId="18C25BE6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864E7D" w:rsidP="003E0C35" w:rsidRDefault="00864E7D" w14:paraId="5F62A68D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864E7D" w:rsidP="003E0C35" w:rsidRDefault="00864E7D" w14:paraId="7D25E08F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Comprobar las funcionalidades del paquete de visita y sus interacciones con los demás componentes del sistema.</w:t>
            </w:r>
          </w:p>
        </w:tc>
      </w:tr>
    </w:tbl>
    <w:p xmlns:wp14="http://schemas.microsoft.com/office/word/2010/wordml" w:rsidRPr="005126AF" w:rsidR="00864E7D" w:rsidP="00864E7D" w:rsidRDefault="00864E7D" w14:paraId="769D0D3C" wp14:textId="77777777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5561"/>
        <w:gridCol w:w="2268"/>
        <w:gridCol w:w="1134"/>
      </w:tblGrid>
      <w:tr xmlns:wp14="http://schemas.microsoft.com/office/word/2010/wordml" w:rsidRPr="005126AF" w:rsidR="00864E7D" w:rsidTr="0AAFC2AF" w14:paraId="0F6B3E74" wp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  <w:hideMark/>
          </w:tcPr>
          <w:p w:rsidRPr="005126AF" w:rsidR="00864E7D" w:rsidP="003E0C35" w:rsidRDefault="00864E7D" w14:paraId="2E1F5701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  <w:hideMark/>
          </w:tcPr>
          <w:p w:rsidRPr="005126AF" w:rsidR="00864E7D" w:rsidP="003E0C35" w:rsidRDefault="00864E7D" w14:paraId="46153633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  <w:hideMark/>
          </w:tcPr>
          <w:p w:rsidRPr="005126AF" w:rsidR="00864E7D" w:rsidP="003E0C35" w:rsidRDefault="00864E7D" w14:paraId="2BFB23D5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hideMark/>
          </w:tcPr>
          <w:p w:rsidRPr="005126AF" w:rsidR="00864E7D" w:rsidP="003E0C35" w:rsidRDefault="00864E7D" w14:paraId="0E7E5EE9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xmlns:wp14="http://schemas.microsoft.com/office/word/2010/wordml" w:rsidRPr="005126AF" w:rsidR="00A76558" w:rsidTr="0AAFC2AF" w14:paraId="5DE50E44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  <w:hideMark/>
          </w:tcPr>
          <w:p w:rsidRPr="00197378" w:rsidR="00A76558" w:rsidP="00C26C61" w:rsidRDefault="00A76558" w14:paraId="7EB57150" wp14:textId="77777777">
            <w:pPr>
              <w:spacing w:after="0"/>
              <w:jc w:val="left"/>
            </w:pPr>
            <w:r w:rsidRPr="00197378">
              <w:t>VIS001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  <w:hideMark/>
          </w:tcPr>
          <w:p w:rsidR="00A76558" w:rsidP="00C26C61" w:rsidRDefault="00A76558" w14:paraId="24D1C884" wp14:textId="3C1B16C2">
            <w:pPr>
              <w:spacing w:after="0"/>
              <w:jc w:val="left"/>
            </w:pPr>
            <w:r w:rsidR="0AAFC2AF">
              <w:rPr/>
              <w:t xml:space="preserve">Logado como paciente, </w:t>
            </w:r>
            <w:r w:rsidR="0AAFC2AF">
              <w:rPr/>
              <w:t xml:space="preserve">teniendo un doctor de familia asignado, </w:t>
            </w:r>
            <w:r w:rsidR="0AAFC2AF">
              <w:rPr/>
              <w:t>solicitar una fecha y hora de visita</w:t>
            </w:r>
            <w:r w:rsidR="0AAFC2AF">
              <w:rPr/>
              <w:t xml:space="preserve"> con una fecha correcta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  <w:hideMark/>
          </w:tcPr>
          <w:p w:rsidR="00A76558" w:rsidP="00C26C61" w:rsidRDefault="00A76558" w14:paraId="611C8525" wp14:textId="77777777">
            <w:pPr>
              <w:spacing w:after="0"/>
              <w:jc w:val="left"/>
            </w:pPr>
            <w:r w:rsidRPr="00197378">
              <w:t>La visita se le asigna al paciente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Pr="005126AF" w:rsidR="00A76558" w:rsidP="0AAFC2AF" w:rsidRDefault="00A76558" w14:paraId="54CD245A" wp14:textId="1CDB961C">
            <w:pPr>
              <w:pStyle w:val="Normal"/>
              <w:spacing w:after="0"/>
              <w:jc w:val="center"/>
              <w:rPr>
                <w:rFonts w:ascii="Calibri" w:hAnsi="Calibri" w:eastAsia="Times New Roman"/>
                <w:b/>
                <w:bCs/>
                <w:color w:val="000000"/>
                <w:sz w:val="22"/>
              </w:rPr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w:rsidR="0AAFC2AF" w:rsidTr="0AAFC2AF" w14:paraId="036B57C2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  <w:hideMark/>
          </w:tcPr>
          <w:p w:rsidR="0AAFC2AF" w:rsidP="0AAFC2AF" w:rsidRDefault="0AAFC2AF" w14:paraId="21FFB6A3" w14:textId="34CD6705">
            <w:pPr>
              <w:pStyle w:val="Normal"/>
              <w:jc w:val="left"/>
            </w:pPr>
            <w:r w:rsidR="0AAFC2AF">
              <w:rPr/>
              <w:t>VIS00</w:t>
            </w:r>
            <w:r w:rsidR="0AAFC2AF">
              <w:rPr/>
              <w:t>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  <w:hideMark/>
          </w:tcPr>
          <w:p w:rsidR="0AAFC2AF" w:rsidP="0AAFC2AF" w:rsidRDefault="0AAFC2AF" w14:paraId="706689F2" w14:textId="15F4277A">
            <w:pPr>
              <w:spacing w:after="0"/>
              <w:jc w:val="left"/>
            </w:pPr>
            <w:r w:rsidR="0AAFC2AF">
              <w:rPr/>
              <w:t xml:space="preserve">Logado como paciente, solicitar una fecha y hora de visita con una fecha </w:t>
            </w:r>
            <w:r w:rsidR="0AAFC2AF">
              <w:rPr/>
              <w:t>anterior a la actual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  <w:hideMark/>
          </w:tcPr>
          <w:p w:rsidR="0AAFC2AF" w:rsidP="0AAFC2AF" w:rsidRDefault="0AAFC2AF" w14:paraId="09C1B0D7" w14:textId="4DADFE3F">
            <w:pPr>
              <w:pStyle w:val="Normal"/>
              <w:jc w:val="left"/>
            </w:pPr>
            <w:r w:rsidR="0AAFC2AF">
              <w:rPr/>
              <w:t>La visita no se puede crear en el pasado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="0AAFC2AF" w:rsidP="0AAFC2AF" w:rsidRDefault="0AAFC2AF" w14:paraId="35627B06" w14:textId="0387E8CC">
            <w:pPr>
              <w:pStyle w:val="Normal"/>
              <w:jc w:val="center"/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w:rsidR="0AAFC2AF" w:rsidTr="0AAFC2AF" w14:paraId="69E02754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  <w:hideMark/>
          </w:tcPr>
          <w:p w:rsidR="0AAFC2AF" w:rsidP="0AAFC2AF" w:rsidRDefault="0AAFC2AF" w14:paraId="46A8F302" w14:textId="44250096">
            <w:pPr>
              <w:pStyle w:val="Normal"/>
              <w:jc w:val="left"/>
            </w:pPr>
            <w:r w:rsidR="0AAFC2AF">
              <w:rPr/>
              <w:t>VIS00</w:t>
            </w:r>
            <w:r w:rsidR="0AAFC2AF">
              <w:rPr/>
              <w:t>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  <w:hideMark/>
          </w:tcPr>
          <w:p w:rsidR="0AAFC2AF" w:rsidP="0AAFC2AF" w:rsidRDefault="0AAFC2AF" w14:paraId="01691F71" w14:textId="155BF94A">
            <w:pPr>
              <w:spacing w:after="0"/>
              <w:jc w:val="left"/>
            </w:pPr>
            <w:r w:rsidR="0AAFC2AF">
              <w:rPr/>
              <w:t xml:space="preserve">Logado como paciente, solicitar una fecha y hora de visita </w:t>
            </w:r>
            <w:r w:rsidR="0AAFC2AF">
              <w:rPr/>
              <w:t>sin especificar fecha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  <w:hideMark/>
          </w:tcPr>
          <w:p w:rsidR="0AAFC2AF" w:rsidP="0AAFC2AF" w:rsidRDefault="0AAFC2AF" w14:paraId="7B549351" w14:textId="36466454">
            <w:pPr>
              <w:pStyle w:val="Normal"/>
              <w:jc w:val="left"/>
            </w:pPr>
            <w:r w:rsidR="0AAFC2AF">
              <w:rPr/>
              <w:t>La visita no se puede crear sin la fecha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="0AAFC2AF" w:rsidP="0AAFC2AF" w:rsidRDefault="0AAFC2AF" w14:paraId="1ACE463D" w14:textId="3C8C4CF2">
            <w:pPr>
              <w:pStyle w:val="Normal"/>
              <w:jc w:val="center"/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w:rsidR="0AAFC2AF" w:rsidTr="0AAFC2AF" w14:paraId="176C7669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  <w:hideMark/>
          </w:tcPr>
          <w:p w:rsidR="0AAFC2AF" w:rsidP="0AAFC2AF" w:rsidRDefault="0AAFC2AF" w14:paraId="4D2DA358" w14:textId="4BAFF648">
            <w:pPr>
              <w:pStyle w:val="Normal"/>
              <w:jc w:val="left"/>
            </w:pPr>
            <w:r w:rsidR="0AAFC2AF">
              <w:rPr/>
              <w:t>VIS00</w:t>
            </w:r>
            <w:r w:rsidR="0AAFC2AF">
              <w:rPr/>
              <w:t>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  <w:hideMark/>
          </w:tcPr>
          <w:p w:rsidR="0AAFC2AF" w:rsidP="0AAFC2AF" w:rsidRDefault="0AAFC2AF" w14:paraId="2B554668" w14:textId="54D72B55">
            <w:pPr>
              <w:spacing w:after="0"/>
              <w:jc w:val="left"/>
            </w:pPr>
            <w:r w:rsidR="0AAFC2AF">
              <w:rPr/>
              <w:t xml:space="preserve">Logado como paciente, solicitar una fecha y hora de visita sin especificar </w:t>
            </w:r>
            <w:r w:rsidR="0AAFC2AF">
              <w:rPr/>
              <w:t>hora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  <w:hideMark/>
          </w:tcPr>
          <w:p w:rsidR="0AAFC2AF" w:rsidP="0AAFC2AF" w:rsidRDefault="0AAFC2AF" w14:paraId="489DCF6E" w14:textId="2CA8323D">
            <w:pPr>
              <w:pStyle w:val="Normal"/>
              <w:jc w:val="left"/>
            </w:pPr>
            <w:r w:rsidR="0AAFC2AF">
              <w:rPr/>
              <w:t>La visita no se puede crear sin hora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="0AAFC2AF" w:rsidP="0AAFC2AF" w:rsidRDefault="0AAFC2AF" w14:paraId="0B74EBEA" w14:textId="745EC552">
            <w:pPr>
              <w:pStyle w:val="Normal"/>
              <w:jc w:val="center"/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w:rsidR="0AAFC2AF" w:rsidTr="0AAFC2AF" w14:paraId="795EF785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  <w:hideMark/>
          </w:tcPr>
          <w:p w:rsidR="0AAFC2AF" w:rsidP="0AAFC2AF" w:rsidRDefault="0AAFC2AF" w14:paraId="4E266429" w14:textId="0BB61A8B">
            <w:pPr>
              <w:pStyle w:val="Normal"/>
              <w:jc w:val="left"/>
            </w:pPr>
            <w:r w:rsidR="0AAFC2AF">
              <w:rPr/>
              <w:t>VIS00</w:t>
            </w:r>
            <w:r w:rsidR="0AAFC2AF">
              <w:rPr/>
              <w:t>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  <w:hideMark/>
          </w:tcPr>
          <w:p w:rsidR="0AAFC2AF" w:rsidP="0AAFC2AF" w:rsidRDefault="0AAFC2AF" w14:paraId="67D6CE09" w14:textId="59B95DFB">
            <w:pPr>
              <w:pStyle w:val="Normal"/>
              <w:jc w:val="left"/>
            </w:pPr>
            <w:r w:rsidR="0AAFC2AF">
              <w:rPr/>
              <w:t>Logado como paciente, sin tener un médico de familia asignado, solicitar una fecha y hora de visita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  <w:hideMark/>
          </w:tcPr>
          <w:p w:rsidR="0AAFC2AF" w:rsidP="0AAFC2AF" w:rsidRDefault="0AAFC2AF" w14:paraId="00D15C8A" w14:textId="2DD590C9">
            <w:pPr>
              <w:pStyle w:val="Normal"/>
              <w:jc w:val="left"/>
            </w:pPr>
            <w:r w:rsidR="0AAFC2AF">
              <w:rPr/>
              <w:t>La visita no se puede crear sin tener un médico de familia asignado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="0AAFC2AF" w:rsidP="0AAFC2AF" w:rsidRDefault="0AAFC2AF" w14:paraId="03E6451F" w14:textId="08D1CD28">
            <w:pPr>
              <w:pStyle w:val="Normal"/>
              <w:jc w:val="center"/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w:rsidR="0AAFC2AF" w:rsidTr="0AAFC2AF" w14:paraId="224B6DA8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  <w:hideMark/>
          </w:tcPr>
          <w:p w:rsidR="0AAFC2AF" w:rsidP="0AAFC2AF" w:rsidRDefault="0AAFC2AF" w14:paraId="4506A67F" w14:textId="6085BD7A">
            <w:pPr>
              <w:pStyle w:val="Normal"/>
              <w:jc w:val="left"/>
            </w:pPr>
            <w:r w:rsidR="0AAFC2AF">
              <w:rPr/>
              <w:t>VIS00</w:t>
            </w:r>
            <w:r w:rsidR="0AAFC2AF">
              <w:rPr/>
              <w:t>6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  <w:hideMark/>
          </w:tcPr>
          <w:p w:rsidR="0AAFC2AF" w:rsidP="0AAFC2AF" w:rsidRDefault="0AAFC2AF" w14:paraId="6FA4455E" w14:textId="6288EB65">
            <w:pPr>
              <w:pStyle w:val="Normal"/>
              <w:jc w:val="left"/>
            </w:pPr>
            <w:r w:rsidR="0AAFC2AF">
              <w:rPr/>
              <w:t>Logado como paciente, teniendo una visita que ya sucedió, intentar modificar el resultado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  <w:hideMark/>
          </w:tcPr>
          <w:p w:rsidR="0AAFC2AF" w:rsidP="0AAFC2AF" w:rsidRDefault="0AAFC2AF" w14:paraId="201D8ACF" w14:textId="10366B8E">
            <w:pPr>
              <w:pStyle w:val="Normal"/>
              <w:jc w:val="left"/>
            </w:pPr>
            <w:r w:rsidR="0AAFC2AF">
              <w:rPr/>
              <w:t>El campo de resultado no puede ser modificado por el paciente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="0AAFC2AF" w:rsidP="0AAFC2AF" w:rsidRDefault="0AAFC2AF" w14:paraId="159C605E" w14:textId="6D7722CA">
            <w:pPr>
              <w:pStyle w:val="Normal"/>
              <w:jc w:val="center"/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w:rsidR="0AAFC2AF" w:rsidTr="0AAFC2AF" w14:paraId="7A465E12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  <w:hideMark/>
          </w:tcPr>
          <w:p w:rsidR="0AAFC2AF" w:rsidP="0AAFC2AF" w:rsidRDefault="0AAFC2AF" w14:paraId="4CB9B755" w14:textId="22926F9C">
            <w:pPr>
              <w:pStyle w:val="Normal"/>
              <w:jc w:val="left"/>
            </w:pPr>
            <w:r w:rsidR="0AAFC2AF">
              <w:rPr/>
              <w:t>VIS00</w:t>
            </w:r>
            <w:r w:rsidR="0AAFC2AF">
              <w:rPr/>
              <w:t>7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  <w:hideMark/>
          </w:tcPr>
          <w:p w:rsidR="0AAFC2AF" w:rsidP="0AAFC2AF" w:rsidRDefault="0AAFC2AF" w14:paraId="632709E1" w14:textId="0E8623C5">
            <w:pPr>
              <w:pStyle w:val="Normal"/>
              <w:jc w:val="left"/>
            </w:pPr>
            <w:r w:rsidR="0AAFC2AF">
              <w:rPr/>
              <w:t>Logado como paciente, intentar modificar la visita que ya sucedió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  <w:hideMark/>
          </w:tcPr>
          <w:p w:rsidR="0AAFC2AF" w:rsidP="0AAFC2AF" w:rsidRDefault="0AAFC2AF" w14:paraId="6D2A237D" w14:textId="0A897D83">
            <w:pPr>
              <w:pStyle w:val="Normal"/>
              <w:jc w:val="left"/>
            </w:pPr>
            <w:r w:rsidR="0AAFC2AF">
              <w:rPr/>
              <w:t>Una visita que ya sucedió no debería poder editarse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="0AAFC2AF" w:rsidP="0AAFC2AF" w:rsidRDefault="0AAFC2AF" w14:paraId="228CAB31" w14:textId="58B41F8E">
            <w:pPr>
              <w:pStyle w:val="Normal"/>
              <w:jc w:val="center"/>
              <w:rPr>
                <w:rFonts w:ascii="Calibri" w:hAnsi="Calibri" w:eastAsia="Times New Roman"/>
                <w:b w:val="1"/>
                <w:bCs w:val="1"/>
                <w:color w:val="000000"/>
                <w:sz w:val="22"/>
                <w:szCs w:val="22"/>
              </w:rPr>
            </w:pPr>
            <w:r w:rsidRPr="0AAFC2AF" w:rsidR="0AAFC2AF">
              <w:rPr>
                <w:rFonts w:ascii="Calibri" w:hAnsi="Calibri" w:eastAsia="Times New Roman"/>
                <w:b w:val="1"/>
                <w:bCs w:val="1"/>
                <w:color w:val="FF0000"/>
                <w:sz w:val="22"/>
                <w:szCs w:val="22"/>
              </w:rPr>
              <w:t>KO</w:t>
            </w:r>
          </w:p>
        </w:tc>
      </w:tr>
      <w:tr w:rsidR="0AAFC2AF" w:rsidTr="0AAFC2AF" w14:paraId="0DC1CCCB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  <w:hideMark/>
          </w:tcPr>
          <w:p w:rsidR="0AAFC2AF" w:rsidP="0AAFC2AF" w:rsidRDefault="0AAFC2AF" w14:paraId="0DE4FF4E" w14:textId="19146529">
            <w:pPr>
              <w:pStyle w:val="Normal"/>
              <w:jc w:val="left"/>
            </w:pPr>
            <w:r w:rsidR="0AAFC2AF">
              <w:rPr/>
              <w:t>VIS00</w:t>
            </w:r>
            <w:r w:rsidR="0AAFC2AF">
              <w:rPr/>
              <w:t>8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  <w:hideMark/>
          </w:tcPr>
          <w:p w:rsidR="0AAFC2AF" w:rsidP="0AAFC2AF" w:rsidRDefault="0AAFC2AF" w14:paraId="0DEB4BB4" w14:textId="06EB79F3">
            <w:pPr>
              <w:pStyle w:val="Normal"/>
              <w:jc w:val="left"/>
            </w:pPr>
            <w:r w:rsidR="0AAFC2AF">
              <w:rPr/>
              <w:t xml:space="preserve">Logado como paciente, teniendo una visita con fecha en el pasado, intentar </w:t>
            </w:r>
            <w:r w:rsidR="0AAFC2AF">
              <w:rPr/>
              <w:t xml:space="preserve">anular </w:t>
            </w:r>
            <w:r w:rsidR="0AAFC2AF">
              <w:rPr/>
              <w:t>la visita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  <w:hideMark/>
          </w:tcPr>
          <w:p w:rsidR="0AAFC2AF" w:rsidP="0AAFC2AF" w:rsidRDefault="0AAFC2AF" w14:paraId="06FFD251" w14:textId="0F444F9C">
            <w:pPr>
              <w:pStyle w:val="Normal"/>
              <w:jc w:val="left"/>
            </w:pPr>
            <w:r w:rsidR="0AAFC2AF">
              <w:rPr/>
              <w:t>Una visita que tiene una fecha en el pasado ya sucedió y no debería poder e</w:t>
            </w:r>
            <w:r w:rsidR="0AAFC2AF">
              <w:rPr/>
              <w:t>liminarse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="0AAFC2AF" w:rsidP="0AAFC2AF" w:rsidRDefault="0AAFC2AF" w14:paraId="28930780" w14:textId="3F62F5E3">
            <w:pPr>
              <w:pStyle w:val="Normal"/>
              <w:jc w:val="center"/>
              <w:rPr>
                <w:rFonts w:ascii="Calibri" w:hAnsi="Calibri" w:eastAsia="Times New Roman"/>
                <w:b w:val="1"/>
                <w:bCs w:val="1"/>
                <w:color w:val="000000"/>
                <w:sz w:val="22"/>
                <w:szCs w:val="22"/>
              </w:rPr>
            </w:pPr>
            <w:r w:rsidRPr="0AAFC2AF" w:rsidR="0AAFC2AF">
              <w:rPr>
                <w:rFonts w:ascii="Calibri" w:hAnsi="Calibri" w:eastAsia="Times New Roman"/>
                <w:b w:val="1"/>
                <w:bCs w:val="1"/>
                <w:color w:val="FF0000"/>
                <w:sz w:val="22"/>
                <w:szCs w:val="22"/>
              </w:rPr>
              <w:t>KO</w:t>
            </w:r>
          </w:p>
        </w:tc>
      </w:tr>
      <w:tr xmlns:wp14="http://schemas.microsoft.com/office/word/2010/wordml" w:rsidRPr="005126AF" w:rsidR="00A76558" w:rsidTr="0AAFC2AF" w14:paraId="7010BB3C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  <w:hideMark/>
          </w:tcPr>
          <w:p w:rsidRPr="00197378" w:rsidR="00A76558" w:rsidP="00C26C61" w:rsidRDefault="00A76558" w14:paraId="7C0D0BCC" wp14:textId="6DF01433">
            <w:pPr>
              <w:spacing w:after="0"/>
              <w:jc w:val="left"/>
            </w:pPr>
            <w:r w:rsidR="0AAFC2AF">
              <w:rPr/>
              <w:t>VIS00</w:t>
            </w:r>
            <w:r w:rsidR="0AAFC2AF">
              <w:rPr/>
              <w:t>9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  <w:hideMark/>
          </w:tcPr>
          <w:p w:rsidR="00A76558" w:rsidP="00C26C61" w:rsidRDefault="00A76558" w14:paraId="6E1D83DF" wp14:textId="2C9513DB">
            <w:pPr>
              <w:spacing w:after="0"/>
              <w:jc w:val="left"/>
            </w:pPr>
            <w:r w:rsidR="0AAFC2AF">
              <w:rPr/>
              <w:t>Logado como paciente, modificar fecha y hora de visita</w:t>
            </w:r>
            <w:r w:rsidR="0AAFC2AF">
              <w:rPr/>
              <w:t xml:space="preserve"> que aún no ha sucedido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  <w:hideMark/>
          </w:tcPr>
          <w:p w:rsidR="00A76558" w:rsidP="00C26C61" w:rsidRDefault="00A76558" w14:paraId="56700B21" wp14:textId="77777777">
            <w:pPr>
              <w:spacing w:after="0"/>
              <w:jc w:val="left"/>
            </w:pPr>
            <w:r w:rsidRPr="00197378">
              <w:t>La fecha/hora de la visita es modificada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Pr="005126AF" w:rsidR="00A76558" w:rsidP="0AAFC2AF" w:rsidRDefault="00A76558" w14:paraId="1231BE67" wp14:textId="524B3A7D">
            <w:pPr>
              <w:pStyle w:val="Normal"/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xmlns:wp14="http://schemas.microsoft.com/office/word/2010/wordml" w:rsidRPr="005126AF" w:rsidR="00A76558" w:rsidTr="0AAFC2AF" w14:paraId="777ECA63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</w:tcPr>
          <w:p w:rsidRPr="00197378" w:rsidR="00A76558" w:rsidP="00C26C61" w:rsidRDefault="00A76558" w14:paraId="1824CF86" wp14:textId="15A9E9B0">
            <w:pPr>
              <w:spacing w:after="0"/>
              <w:jc w:val="left"/>
            </w:pPr>
            <w:r w:rsidR="0AAFC2AF">
              <w:rPr/>
              <w:t>VIS0</w:t>
            </w:r>
            <w:r w:rsidR="0AAFC2AF">
              <w:rPr/>
              <w:t>10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</w:tcPr>
          <w:p w:rsidR="00A76558" w:rsidP="00C26C61" w:rsidRDefault="00A76558" w14:paraId="12ECEBB2" wp14:textId="02BDE789">
            <w:pPr>
              <w:spacing w:after="0"/>
              <w:jc w:val="left"/>
            </w:pPr>
            <w:r w:rsidR="0AAFC2AF">
              <w:rPr/>
              <w:t xml:space="preserve">Logado como administrador, modificar fecha y hora de </w:t>
            </w:r>
            <w:r w:rsidR="0AAFC2AF">
              <w:rPr/>
              <w:t xml:space="preserve">una </w:t>
            </w:r>
            <w:r w:rsidR="0AAFC2AF">
              <w:rPr/>
              <w:t>visita</w:t>
            </w:r>
            <w:r w:rsidR="0AAFC2AF">
              <w:rPr/>
              <w:t xml:space="preserve"> que aún no sucedió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</w:tcPr>
          <w:p w:rsidR="00A76558" w:rsidP="00C26C61" w:rsidRDefault="00A76558" w14:paraId="2684D1CE" wp14:textId="77777777">
            <w:pPr>
              <w:spacing w:after="0"/>
              <w:jc w:val="left"/>
            </w:pPr>
            <w:r w:rsidRPr="00197378">
              <w:t>La fecha/hora de la visita es modificada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Pr="005126AF" w:rsidR="00A76558" w:rsidP="0AAFC2AF" w:rsidRDefault="00A76558" w14:paraId="36FEB5B0" wp14:textId="0590EC5A">
            <w:pPr>
              <w:pStyle w:val="Normal"/>
              <w:spacing w:after="0"/>
              <w:jc w:val="center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w:rsidR="0AAFC2AF" w:rsidTr="0AAFC2AF" w14:paraId="70E8A876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</w:tcPr>
          <w:p w:rsidR="0AAFC2AF" w:rsidP="0AAFC2AF" w:rsidRDefault="0AAFC2AF" w14:paraId="6F4D3664" w14:textId="509E7A5B">
            <w:pPr>
              <w:pStyle w:val="Normal"/>
              <w:jc w:val="left"/>
            </w:pPr>
            <w:r w:rsidR="0AAFC2AF">
              <w:rPr/>
              <w:t>VIS011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</w:tcPr>
          <w:p w:rsidR="0AAFC2AF" w:rsidP="0AAFC2AF" w:rsidRDefault="0AAFC2AF" w14:paraId="559D1599" w14:textId="082C6747">
            <w:pPr>
              <w:spacing w:after="0"/>
              <w:jc w:val="left"/>
            </w:pPr>
            <w:r w:rsidR="0AAFC2AF">
              <w:rPr/>
              <w:t xml:space="preserve">Logado como administrador, modificar fecha y hora de una visita que </w:t>
            </w:r>
            <w:r w:rsidR="0AAFC2AF">
              <w:rPr/>
              <w:t xml:space="preserve">ya </w:t>
            </w:r>
            <w:r w:rsidR="0AAFC2AF">
              <w:rPr/>
              <w:t>sucedió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</w:tcPr>
          <w:p w:rsidR="0AAFC2AF" w:rsidP="0AAFC2AF" w:rsidRDefault="0AAFC2AF" w14:paraId="50C16333" w14:textId="2FF13989">
            <w:pPr>
              <w:pStyle w:val="Normal"/>
              <w:jc w:val="left"/>
            </w:pPr>
            <w:r w:rsidR="0AAFC2AF">
              <w:rPr/>
              <w:t>Una visita que ya sucedió no puede ser modificada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="0AAFC2AF" w:rsidP="0AAFC2AF" w:rsidRDefault="0AAFC2AF" w14:paraId="76BF9071" w14:textId="5A96BF45">
            <w:pPr>
              <w:pStyle w:val="Normal"/>
              <w:jc w:val="center"/>
              <w:rPr>
                <w:rFonts w:ascii="Calibri" w:hAnsi="Calibri" w:eastAsia="Times New Roman"/>
                <w:b w:val="1"/>
                <w:bCs w:val="1"/>
                <w:color w:val="000000"/>
                <w:sz w:val="22"/>
                <w:szCs w:val="22"/>
              </w:rPr>
            </w:pPr>
            <w:r w:rsidRPr="0AAFC2AF" w:rsidR="0AAFC2AF">
              <w:rPr>
                <w:rFonts w:ascii="Calibri" w:hAnsi="Calibri" w:eastAsia="Times New Roman"/>
                <w:b w:val="1"/>
                <w:bCs w:val="1"/>
                <w:color w:val="FF0000"/>
                <w:sz w:val="22"/>
                <w:szCs w:val="22"/>
              </w:rPr>
              <w:t>KO</w:t>
            </w:r>
          </w:p>
        </w:tc>
      </w:tr>
      <w:tr w:rsidR="0AAFC2AF" w:rsidTr="0AAFC2AF" w14:paraId="319F3942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</w:tcPr>
          <w:p w:rsidR="0AAFC2AF" w:rsidP="0AAFC2AF" w:rsidRDefault="0AAFC2AF" w14:paraId="2EB39A38" w14:textId="06DD857B">
            <w:pPr>
              <w:pStyle w:val="Normal"/>
              <w:jc w:val="left"/>
            </w:pPr>
            <w:r w:rsidR="0AAFC2AF">
              <w:rPr/>
              <w:t>VIS01</w:t>
            </w:r>
            <w:r w:rsidR="0AAFC2AF">
              <w:rPr/>
              <w:t>2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</w:tcPr>
          <w:p w:rsidR="0AAFC2AF" w:rsidP="0AAFC2AF" w:rsidRDefault="0AAFC2AF" w14:paraId="749AD3D0" w14:textId="49078A91">
            <w:pPr>
              <w:pStyle w:val="Normal"/>
              <w:jc w:val="left"/>
            </w:pPr>
            <w:r w:rsidR="0AAFC2AF">
              <w:rPr/>
              <w:t>Logado como administrador, modificar el resultado de una visita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</w:tcPr>
          <w:p w:rsidR="0AAFC2AF" w:rsidP="0AAFC2AF" w:rsidRDefault="0AAFC2AF" w14:paraId="2A41B154" w14:textId="04C76423">
            <w:pPr>
              <w:pStyle w:val="Normal"/>
              <w:jc w:val="left"/>
            </w:pPr>
            <w:r w:rsidR="0AAFC2AF">
              <w:rPr/>
              <w:t>El resultado no puede ser modificado por el administrador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="0AAFC2AF" w:rsidP="0AAFC2AF" w:rsidRDefault="0AAFC2AF" w14:paraId="67A6F2A8" w14:textId="2EB875EC">
            <w:pPr>
              <w:pStyle w:val="Normal"/>
              <w:jc w:val="center"/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w:rsidR="0AAFC2AF" w:rsidTr="0AAFC2AF" w14:paraId="14DE70C4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</w:tcPr>
          <w:p w:rsidR="0AAFC2AF" w:rsidP="0AAFC2AF" w:rsidRDefault="0AAFC2AF" w14:paraId="1FF6FD1C" w14:textId="360D91DC">
            <w:pPr>
              <w:pStyle w:val="Normal"/>
              <w:jc w:val="left"/>
            </w:pPr>
            <w:r w:rsidR="0AAFC2AF">
              <w:rPr/>
              <w:t>VIS01</w:t>
            </w:r>
            <w:r w:rsidR="0AAFC2AF">
              <w:rPr/>
              <w:t>3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</w:tcPr>
          <w:p w:rsidR="0AAFC2AF" w:rsidP="0AAFC2AF" w:rsidRDefault="0AAFC2AF" w14:paraId="067DFB58" w14:textId="5EA7C30E">
            <w:pPr>
              <w:pStyle w:val="Normal"/>
              <w:jc w:val="left"/>
            </w:pPr>
            <w:r w:rsidR="0AAFC2AF">
              <w:rPr/>
              <w:t>Logado como administrador, intentar anular una visita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</w:tcPr>
          <w:p w:rsidR="0AAFC2AF" w:rsidP="0AAFC2AF" w:rsidRDefault="0AAFC2AF" w14:paraId="3C554801" w14:textId="4BA4C266">
            <w:pPr>
              <w:pStyle w:val="Normal"/>
              <w:jc w:val="left"/>
            </w:pPr>
            <w:r w:rsidR="0AAFC2AF">
              <w:rPr/>
              <w:t xml:space="preserve">El administrador no puede anular una visita, solo el paciente puede realizar esta </w:t>
            </w:r>
            <w:r w:rsidR="0AAFC2AF">
              <w:rPr/>
              <w:t>acción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="0AAFC2AF" w:rsidP="0AAFC2AF" w:rsidRDefault="0AAFC2AF" w14:paraId="74ED7573" w14:textId="778F14D5">
            <w:pPr>
              <w:pStyle w:val="Normal"/>
              <w:jc w:val="center"/>
              <w:rPr>
                <w:rFonts w:ascii="Calibri" w:hAnsi="Calibri" w:eastAsia="Times New Roman"/>
                <w:b w:val="1"/>
                <w:bCs w:val="1"/>
                <w:color w:val="000000"/>
                <w:sz w:val="22"/>
                <w:szCs w:val="22"/>
              </w:rPr>
            </w:pPr>
            <w:r w:rsidRPr="0AAFC2AF" w:rsidR="0AAFC2AF">
              <w:rPr>
                <w:rFonts w:ascii="Calibri" w:hAnsi="Calibri" w:eastAsia="Times New Roman"/>
                <w:b w:val="1"/>
                <w:bCs w:val="1"/>
                <w:color w:val="FF0000"/>
                <w:sz w:val="22"/>
                <w:szCs w:val="22"/>
              </w:rPr>
              <w:t>KO</w:t>
            </w:r>
          </w:p>
        </w:tc>
      </w:tr>
      <w:tr xmlns:wp14="http://schemas.microsoft.com/office/word/2010/wordml" w:rsidRPr="005126AF" w:rsidR="00A76558" w:rsidTr="0AAFC2AF" w14:paraId="1C726E7D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</w:tcPr>
          <w:p w:rsidRPr="00197378" w:rsidR="00A76558" w:rsidP="00C26C61" w:rsidRDefault="00A76558" w14:paraId="65070A9D" wp14:textId="6140205E">
            <w:pPr>
              <w:spacing w:after="0"/>
              <w:jc w:val="left"/>
            </w:pPr>
            <w:r w:rsidR="0AAFC2AF">
              <w:rPr/>
              <w:t>VIS0</w:t>
            </w:r>
            <w:r w:rsidR="0AAFC2AF">
              <w:rPr/>
              <w:t>14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</w:tcPr>
          <w:p w:rsidR="00A76558" w:rsidP="0AAFC2AF" w:rsidRDefault="00A76558" w14:paraId="7BA677A7" wp14:textId="0285654E">
            <w:pPr>
              <w:pStyle w:val="Normal"/>
              <w:spacing w:after="0"/>
              <w:jc w:val="left"/>
            </w:pPr>
            <w:r w:rsidR="0AAFC2AF">
              <w:rPr/>
              <w:t>Logado como paciente, anular visita</w:t>
            </w:r>
            <w:r w:rsidR="0AAFC2AF">
              <w:rPr/>
              <w:t xml:space="preserve"> </w:t>
            </w:r>
            <w:r w:rsidR="0AAFC2AF">
              <w:rPr/>
              <w:t>que aún no ha sucedido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</w:tcPr>
          <w:p w:rsidR="00A76558" w:rsidP="00C26C61" w:rsidRDefault="00A76558" w14:paraId="13A6A546" wp14:textId="77777777">
            <w:pPr>
              <w:spacing w:after="0"/>
              <w:jc w:val="left"/>
            </w:pPr>
            <w:r w:rsidRPr="00197378">
              <w:t>La visita es Anulada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Pr="005126AF" w:rsidR="00A76558" w:rsidP="0AAFC2AF" w:rsidRDefault="00A76558" w14:paraId="30D7AA69" wp14:textId="7742C4FF">
            <w:pPr>
              <w:pStyle w:val="Normal"/>
              <w:spacing w:after="0"/>
              <w:jc w:val="center"/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xmlns:wp14="http://schemas.microsoft.com/office/word/2010/wordml" w:rsidRPr="005126AF" w:rsidR="00A76558" w:rsidTr="0AAFC2AF" w14:paraId="17BF9767" wp14:textId="77777777">
        <w:trPr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</w:tcPr>
          <w:p w:rsidRPr="00197378" w:rsidR="00A76558" w:rsidP="00C26C61" w:rsidRDefault="00A76558" w14:paraId="0BCF0703" wp14:textId="2216F404">
            <w:pPr>
              <w:spacing w:after="0"/>
              <w:jc w:val="left"/>
            </w:pPr>
            <w:r w:rsidR="0AAFC2AF">
              <w:rPr/>
              <w:t>VIS0</w:t>
            </w:r>
            <w:r w:rsidR="0AAFC2AF">
              <w:rPr/>
              <w:t>15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</w:tcPr>
          <w:p w:rsidR="00A76558" w:rsidP="00C26C61" w:rsidRDefault="00A76558" w14:paraId="1D55290E" wp14:textId="77777777">
            <w:pPr>
              <w:spacing w:after="0"/>
              <w:jc w:val="left"/>
            </w:pPr>
            <w:r w:rsidRPr="00197378">
              <w:t>Logado como doctor de familia, añadir resultado de la visita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</w:tcPr>
          <w:p w:rsidR="00A76558" w:rsidP="00C26C61" w:rsidRDefault="00A76558" w14:paraId="6667631F" wp14:textId="77777777">
            <w:pPr>
              <w:spacing w:after="0"/>
              <w:jc w:val="left"/>
            </w:pPr>
            <w:r w:rsidRPr="00197378">
              <w:t>El resultado de la visita es añadido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Pr="005126AF" w:rsidR="00A76558" w:rsidP="0AAFC2AF" w:rsidRDefault="00A76558" w14:paraId="7196D064" wp14:textId="6A35FFDB">
            <w:pPr>
              <w:pStyle w:val="Normal"/>
              <w:spacing w:after="0"/>
              <w:jc w:val="center"/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  <w:tr xmlns:wp14="http://schemas.microsoft.com/office/word/2010/wordml" w:rsidRPr="005126AF" w:rsidR="00A76558" w:rsidTr="0AAFC2AF" w14:paraId="49ECB13C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955" w:type="dxa"/>
            <w:noWrap/>
            <w:tcMar/>
          </w:tcPr>
          <w:p w:rsidRPr="00197378" w:rsidR="00A76558" w:rsidP="00C26C61" w:rsidRDefault="00A76558" w14:paraId="3E344919" wp14:textId="3D5198BB">
            <w:pPr>
              <w:spacing w:after="0"/>
              <w:jc w:val="left"/>
            </w:pPr>
            <w:r w:rsidR="0AAFC2AF">
              <w:rPr/>
              <w:t>VIS0</w:t>
            </w:r>
            <w:r w:rsidR="0AAFC2AF">
              <w:rPr/>
              <w:t>16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5561" w:type="dxa"/>
            <w:noWrap/>
            <w:tcMar/>
          </w:tcPr>
          <w:p w:rsidR="00A76558" w:rsidP="00C26C61" w:rsidRDefault="00A76558" w14:paraId="4151ED7F" wp14:textId="77777777">
            <w:pPr>
              <w:spacing w:after="0"/>
              <w:jc w:val="left"/>
            </w:pPr>
            <w:r w:rsidRPr="00197378">
              <w:t>Logado como doctor de familia, listar las visitas asignadas para un determinado día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2268" w:type="dxa"/>
            <w:noWrap/>
            <w:tcMar/>
          </w:tcPr>
          <w:p w:rsidR="00A76558" w:rsidP="00C26C61" w:rsidRDefault="00A76558" w14:paraId="087F6DFD" wp14:textId="77777777">
            <w:pPr>
              <w:spacing w:after="0"/>
              <w:jc w:val="left"/>
            </w:pPr>
            <w:r w:rsidRPr="00197378">
              <w:t>El listado de visitas es desplegado</w:t>
            </w:r>
          </w:p>
        </w:tc>
        <w:tc>
          <w:tcPr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tcW w:w="1134" w:type="dxa"/>
            <w:noWrap/>
            <w:tcMar/>
            <w:vAlign w:val="center"/>
          </w:tcPr>
          <w:p w:rsidRPr="005126AF" w:rsidR="00A76558" w:rsidP="0AAFC2AF" w:rsidRDefault="00A76558" w14:paraId="34FF1C98" wp14:textId="05673B72">
            <w:pPr>
              <w:pStyle w:val="Normal"/>
              <w:spacing w:after="0"/>
              <w:jc w:val="center"/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</w:pPr>
            <w:r w:rsidRPr="0AAFC2AF" w:rsidR="0AAFC2AF">
              <w:rPr>
                <w:rFonts w:ascii="Calibri" w:hAnsi="Calibri"/>
                <w:b w:val="1"/>
                <w:bCs w:val="1"/>
                <w:color w:val="00B050"/>
                <w:sz w:val="22"/>
                <w:szCs w:val="22"/>
              </w:rPr>
              <w:t>OK</w:t>
            </w:r>
          </w:p>
        </w:tc>
      </w:tr>
    </w:tbl>
    <w:p xmlns:wp14="http://schemas.microsoft.com/office/word/2010/wordml" w:rsidRPr="005126AF" w:rsidR="00C15D26" w:rsidP="00C15D26" w:rsidRDefault="00C15D26" w14:paraId="6D072C0D" wp14:textId="77777777"/>
    <w:p xmlns:wp14="http://schemas.microsoft.com/office/word/2010/wordml" w:rsidRPr="005126AF" w:rsidR="009E4F1B" w:rsidP="00504F8E" w:rsidRDefault="009E4F1B" w14:paraId="068DDDE5" wp14:textId="77777777">
      <w:pPr>
        <w:pStyle w:val="Ttulo5"/>
      </w:pPr>
      <w:bookmarkStart w:name="_Toc28703658" w:id="14"/>
      <w:r w:rsidRPr="005126AF">
        <w:t>Componente 4:</w:t>
      </w:r>
      <w:r w:rsidRPr="005126AF" w:rsidR="003277E4">
        <w:t xml:space="preserve"> Perfil</w:t>
      </w:r>
      <w:bookmarkEnd w:id="14"/>
    </w:p>
    <w:p xmlns:wp14="http://schemas.microsoft.com/office/word/2010/wordml" w:rsidRPr="005126AF" w:rsidR="00864E7D" w:rsidP="00864E7D" w:rsidRDefault="00864E7D" w14:paraId="7CE3892E" wp14:textId="77777777">
      <w:r w:rsidRPr="005126AF">
        <w:t>Para el componente de pruebas médicas se han realizado las siguientes pruebas</w:t>
      </w:r>
    </w:p>
    <w:tbl>
      <w:tblPr>
        <w:tblW w:w="9892" w:type="dxa"/>
        <w:tblBorders>
          <w:top w:val="single" w:color="194969" w:themeColor="accent2" w:themeShade="80" w:sz="4" w:space="0"/>
          <w:left w:val="single" w:color="194969" w:themeColor="accent2" w:themeShade="80" w:sz="4" w:space="0"/>
          <w:bottom w:val="single" w:color="194969" w:themeColor="accent2" w:themeShade="80" w:sz="4" w:space="0"/>
          <w:right w:val="single" w:color="194969" w:themeColor="accent2" w:themeShade="80" w:sz="4" w:space="0"/>
          <w:insideH w:val="single" w:color="194969" w:themeColor="accent2" w:themeShade="80" w:sz="4" w:space="0"/>
          <w:insideV w:val="single" w:color="194969" w:themeColor="accent2" w:themeShade="80" w:sz="4" w:space="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xmlns:wp14="http://schemas.microsoft.com/office/word/2010/wordml" w:rsidRPr="005126AF" w:rsidR="00864E7D" w:rsidTr="003E0C35" w14:paraId="3255903C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864E7D" w:rsidP="003E0C35" w:rsidRDefault="00864E7D" w14:paraId="6F88AA56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864E7D" w:rsidP="003E0C35" w:rsidRDefault="00864E7D" w14:paraId="751A8086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Marcos García Núñez</w:t>
            </w:r>
          </w:p>
        </w:tc>
      </w:tr>
      <w:tr xmlns:wp14="http://schemas.microsoft.com/office/word/2010/wordml" w:rsidRPr="005126AF" w:rsidR="00864E7D" w:rsidTr="003E0C35" w14:paraId="67DFDB88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864E7D" w:rsidP="003E0C35" w:rsidRDefault="00864E7D" w14:paraId="23329CA0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864E7D" w:rsidP="003E0C35" w:rsidRDefault="00864E7D" w14:paraId="13D8FAAF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MyHealt / Componente de perfil</w:t>
            </w:r>
          </w:p>
        </w:tc>
      </w:tr>
      <w:tr xmlns:wp14="http://schemas.microsoft.com/office/word/2010/wordml" w:rsidRPr="005126AF" w:rsidR="00864E7D" w:rsidTr="003E0C35" w14:paraId="7BA4010C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864E7D" w:rsidP="003E0C35" w:rsidRDefault="00864E7D" w14:paraId="0E16FF0A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864E7D" w:rsidP="003E0C35" w:rsidRDefault="00864E7D" w14:paraId="0CAC2103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Comprobar las funcionalidades del paquete de perfil y sus interacciones con los demás componentes del sistema.</w:t>
            </w:r>
          </w:p>
        </w:tc>
      </w:tr>
    </w:tbl>
    <w:p xmlns:wp14="http://schemas.microsoft.com/office/word/2010/wordml" w:rsidRPr="005126AF" w:rsidR="00864E7D" w:rsidP="00864E7D" w:rsidRDefault="00864E7D" w14:paraId="48A21919" wp14:textId="77777777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4143"/>
        <w:gridCol w:w="3686"/>
        <w:gridCol w:w="1134"/>
      </w:tblGrid>
      <w:tr xmlns:wp14="http://schemas.microsoft.com/office/word/2010/wordml" w:rsidRPr="005126AF" w:rsidR="00864E7D" w:rsidTr="00FC71FE" w14:paraId="5BC26A26" wp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Pr="005126AF" w:rsidR="00864E7D" w:rsidP="003E0C35" w:rsidRDefault="00864E7D" w14:paraId="3E991658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4143" w:type="dxa"/>
            <w:noWrap/>
            <w:hideMark/>
          </w:tcPr>
          <w:p w:rsidRPr="005126AF" w:rsidR="00864E7D" w:rsidP="003E0C35" w:rsidRDefault="00864E7D" w14:paraId="22C24828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3686" w:type="dxa"/>
            <w:noWrap/>
            <w:hideMark/>
          </w:tcPr>
          <w:p w:rsidRPr="005126AF" w:rsidR="00864E7D" w:rsidP="003E0C35" w:rsidRDefault="00864E7D" w14:paraId="7DFB2CA2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Pr="005126AF" w:rsidR="00864E7D" w:rsidP="003E0C35" w:rsidRDefault="00864E7D" w14:paraId="0A42BA9C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xmlns:wp14="http://schemas.microsoft.com/office/word/2010/wordml" w:rsidRPr="005126AF" w:rsidR="005126AF" w:rsidTr="00FC71FE" w14:paraId="7337388E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3986BEB6" wp14:textId="77777777">
            <w:pPr>
              <w:spacing w:after="0"/>
              <w:jc w:val="left"/>
            </w:pPr>
            <w:r w:rsidRPr="005126AF">
              <w:t>PER001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5EFE8F1A" wp14:textId="77777777">
            <w:pPr>
              <w:spacing w:after="0"/>
              <w:jc w:val="left"/>
            </w:pPr>
            <w:r w:rsidRPr="005126AF">
              <w:t>Registrarse en el sistema como paciente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2095603A" wp14:textId="77777777">
            <w:pPr>
              <w:spacing w:after="0"/>
              <w:jc w:val="left"/>
            </w:pPr>
            <w:r w:rsidRPr="005126AF">
              <w:t>El sistema registra al usuario como paciente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56015EDD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30B93AE8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19979B74" wp14:textId="77777777">
            <w:pPr>
              <w:spacing w:after="0"/>
              <w:jc w:val="left"/>
            </w:pPr>
            <w:r w:rsidRPr="005126AF">
              <w:t>PER002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2564AE08" wp14:textId="77777777">
            <w:pPr>
              <w:spacing w:after="0"/>
              <w:jc w:val="left"/>
            </w:pPr>
            <w:r w:rsidRPr="005126AF">
              <w:t>Registrarse en el sistema como médico de familia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2EA7D370" wp14:textId="77777777">
            <w:pPr>
              <w:spacing w:after="0"/>
              <w:jc w:val="left"/>
            </w:pPr>
            <w:r w:rsidRPr="005126AF">
              <w:t>El sistema registra al usuario como médico de familia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5C5679CF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3CE2230D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349CA069" wp14:textId="77777777">
            <w:pPr>
              <w:spacing w:after="0"/>
              <w:jc w:val="left"/>
            </w:pPr>
            <w:r w:rsidRPr="005126AF">
              <w:t>PER003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42E5C6C6" wp14:textId="77777777">
            <w:pPr>
              <w:spacing w:after="0"/>
              <w:jc w:val="left"/>
            </w:pPr>
            <w:r w:rsidRPr="005126AF">
              <w:t>Registrarse en el sistema como médico especialista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44E54C88" wp14:textId="77777777">
            <w:pPr>
              <w:spacing w:after="0"/>
              <w:jc w:val="left"/>
            </w:pPr>
            <w:r w:rsidRPr="005126AF">
              <w:t>El sistema registra al usuario como médico especialista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1D4B27DF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5414BFBB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0C5326DF" wp14:textId="77777777">
            <w:pPr>
              <w:spacing w:after="0"/>
              <w:jc w:val="left"/>
            </w:pPr>
            <w:r w:rsidRPr="005126AF">
              <w:t>PER004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63711D24" wp14:textId="77777777">
            <w:pPr>
              <w:spacing w:after="0"/>
              <w:jc w:val="left"/>
            </w:pPr>
            <w:r w:rsidRPr="005126AF">
              <w:t>Identificarse en el sistema como paciente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3BCA46C4" wp14:textId="77777777">
            <w:pPr>
              <w:spacing w:after="0"/>
              <w:jc w:val="left"/>
            </w:pPr>
            <w:r w:rsidRPr="005126AF">
              <w:t>El sistema identifica al usuario con rol paciente.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344DF2BD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489D8900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4B38377B" wp14:textId="77777777">
            <w:pPr>
              <w:spacing w:after="0"/>
              <w:jc w:val="left"/>
            </w:pPr>
            <w:r w:rsidRPr="005126AF">
              <w:lastRenderedPageBreak/>
              <w:t>PER005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1D941E1D" wp14:textId="77777777">
            <w:pPr>
              <w:spacing w:after="0"/>
              <w:jc w:val="left"/>
            </w:pPr>
            <w:r w:rsidRPr="005126AF">
              <w:t>Identificarse en el sistema como médico de familia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1F6A6F4B" wp14:textId="77777777">
            <w:pPr>
              <w:spacing w:after="0"/>
              <w:jc w:val="left"/>
            </w:pPr>
            <w:r w:rsidRPr="005126AF">
              <w:t>El sistema identifica al usuario con rol médico de familia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3CCEA577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087B0358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558F26E7" wp14:textId="77777777">
            <w:pPr>
              <w:spacing w:after="0"/>
              <w:jc w:val="left"/>
            </w:pPr>
            <w:r w:rsidRPr="005126AF">
              <w:t>PER006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272A1694" wp14:textId="77777777">
            <w:pPr>
              <w:spacing w:after="0"/>
              <w:jc w:val="left"/>
            </w:pPr>
            <w:r w:rsidRPr="005126AF">
              <w:t>Identificarse en el sistema como médico especialista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691A9F7D" wp14:textId="77777777">
            <w:pPr>
              <w:spacing w:after="0"/>
              <w:jc w:val="left"/>
            </w:pPr>
            <w:r w:rsidRPr="005126AF">
              <w:t>El sistema identifica al usuario con rol médico especialista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4D0E3017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7744ED63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6DE5AF8C" wp14:textId="77777777">
            <w:pPr>
              <w:spacing w:after="0"/>
              <w:jc w:val="left"/>
            </w:pPr>
            <w:r w:rsidRPr="005126AF">
              <w:t>PER007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1FBADA2B" wp14:textId="77777777">
            <w:pPr>
              <w:spacing w:after="0"/>
              <w:jc w:val="left"/>
            </w:pPr>
            <w:r w:rsidRPr="005126AF">
              <w:t>Salir del sistema (logout) como paciente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195AACE4" wp14:textId="77777777">
            <w:pPr>
              <w:spacing w:after="0"/>
              <w:jc w:val="left"/>
            </w:pPr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0147FA6D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7C9A9F3B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18EA03B2" wp14:textId="77777777">
            <w:pPr>
              <w:spacing w:after="0"/>
              <w:jc w:val="left"/>
            </w:pPr>
            <w:r w:rsidRPr="005126AF">
              <w:t>PER008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17FB0D78" wp14:textId="77777777">
            <w:pPr>
              <w:spacing w:after="0"/>
              <w:jc w:val="left"/>
            </w:pPr>
            <w:r w:rsidRPr="005126AF">
              <w:t>Salir del sistema (logout) como médico de familia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207158B2" wp14:textId="77777777">
            <w:pPr>
              <w:spacing w:after="0"/>
              <w:jc w:val="left"/>
            </w:pPr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1C7033F6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7B983042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15A5EC1D" wp14:textId="77777777">
            <w:pPr>
              <w:spacing w:after="0"/>
              <w:jc w:val="left"/>
            </w:pPr>
            <w:r w:rsidRPr="005126AF">
              <w:t>PER009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6F4A82F4" wp14:textId="77777777">
            <w:pPr>
              <w:spacing w:after="0"/>
              <w:jc w:val="left"/>
            </w:pPr>
            <w:r w:rsidRPr="005126AF">
              <w:t>Salir del sistema (logout) como médico especialista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1FB00332" wp14:textId="77777777">
            <w:pPr>
              <w:spacing w:after="0"/>
              <w:jc w:val="left"/>
            </w:pPr>
            <w:r w:rsidRPr="005126AF">
              <w:t>El sistema cierra la sesión del usuario y vuestra la página de bienvenida.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4F2C04A4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6BD0F851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4FCD6519" wp14:textId="77777777">
            <w:pPr>
              <w:spacing w:after="0"/>
              <w:jc w:val="left"/>
            </w:pPr>
            <w:r w:rsidRPr="005126AF">
              <w:t>PER010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4D1C256E" wp14:textId="77777777">
            <w:pPr>
              <w:spacing w:after="0"/>
              <w:jc w:val="left"/>
            </w:pPr>
            <w:r w:rsidRPr="005126AF">
              <w:t>Modificar los datos personales de un paciente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7DBD3746" wp14:textId="77777777">
            <w:pPr>
              <w:spacing w:after="0"/>
              <w:jc w:val="left"/>
            </w:pPr>
            <w:r w:rsidRPr="005126AF">
              <w:t>Los datos personales del paciente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6AACEACE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7B946F74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33DF7444" wp14:textId="77777777">
            <w:pPr>
              <w:spacing w:after="0"/>
              <w:jc w:val="left"/>
            </w:pPr>
            <w:r w:rsidRPr="005126AF">
              <w:t>PER011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73F8497D" wp14:textId="77777777">
            <w:pPr>
              <w:spacing w:after="0"/>
              <w:jc w:val="left"/>
            </w:pPr>
            <w:r w:rsidRPr="005126AF">
              <w:t>Modificar los datos personales de un médico de familia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4FE0FD06" wp14:textId="77777777">
            <w:pPr>
              <w:spacing w:after="0"/>
              <w:jc w:val="left"/>
            </w:pPr>
            <w:r w:rsidRPr="005126AF">
              <w:t>Los datos personales del médico de familia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Pr="005126AF" w:rsidR="005126AF" w:rsidP="005126AF" w:rsidRDefault="005126AF" w14:paraId="11CD5A5D" wp14:textId="77777777">
            <w:pPr>
              <w:jc w:val="center"/>
              <w:rPr>
                <w:color w:val="00B050"/>
              </w:rPr>
            </w:pPr>
            <w:r w:rsidRPr="005126AF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0A46A1AE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2A9E81FF" wp14:textId="77777777">
            <w:pPr>
              <w:spacing w:after="0"/>
              <w:jc w:val="left"/>
            </w:pPr>
            <w:r w:rsidRPr="005126AF">
              <w:t>PER012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64241733" wp14:textId="77777777">
            <w:pPr>
              <w:spacing w:after="0"/>
              <w:jc w:val="left"/>
            </w:pPr>
            <w:r w:rsidRPr="005126AF">
              <w:t>Modificar los datos personales de un médico especialista</w:t>
            </w:r>
            <w:r w:rsidR="00FC71FE">
              <w:t>, sin modificar la contraseña.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291D485C" wp14:textId="77777777">
            <w:pPr>
              <w:spacing w:after="0"/>
              <w:jc w:val="left"/>
            </w:pPr>
            <w:r w:rsidRPr="005126AF">
              <w:t>Los datos personales del médico especialista se modifican y se informa al usuario de que la acción se ha realizado correctamente.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06017210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51673323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5EE53DF7" wp14:textId="77777777">
            <w:pPr>
              <w:spacing w:after="0"/>
              <w:jc w:val="left"/>
            </w:pPr>
            <w:r w:rsidRPr="005126AF">
              <w:t>PER013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46002F1B" wp14:textId="77777777">
            <w:pPr>
              <w:spacing w:after="0"/>
              <w:jc w:val="left"/>
            </w:pPr>
            <w:r w:rsidRPr="005126AF">
              <w:t>Realizar cambio de médico de familia como paciente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29B9A766" wp14:textId="77777777">
            <w:pPr>
              <w:spacing w:after="0"/>
              <w:jc w:val="left"/>
            </w:pPr>
            <w:r w:rsidRPr="005126AF">
              <w:t>Se realiza el cambio de médico y se informa de que la acción se ha realizado correctamente al usuario.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56FABC3F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7FC05F70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3BD9C272" wp14:textId="77777777">
            <w:pPr>
              <w:spacing w:after="0"/>
              <w:jc w:val="left"/>
            </w:pPr>
            <w:r w:rsidRPr="005126AF">
              <w:t>PER014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080846C0" wp14:textId="77777777">
            <w:pPr>
              <w:spacing w:after="0"/>
              <w:jc w:val="left"/>
            </w:pPr>
            <w:r w:rsidRPr="005126AF">
              <w:t>Realizar cambio de CAP como médico de familia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36D0B98A" wp14:textId="77777777">
            <w:pPr>
              <w:spacing w:after="0"/>
              <w:jc w:val="left"/>
            </w:pPr>
            <w:r w:rsidRPr="005126AF">
              <w:t>Se realiza el cambio de CAP y se informa de que la acción se ha realizado correctamente al usuario.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0BE6BF75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4B429BFB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3F6AC3E4" wp14:textId="77777777">
            <w:pPr>
              <w:spacing w:after="0"/>
              <w:jc w:val="left"/>
            </w:pPr>
            <w:r w:rsidRPr="005126AF">
              <w:t>PER015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78F2EEA5" wp14:textId="77777777">
            <w:pPr>
              <w:spacing w:after="0"/>
              <w:jc w:val="left"/>
            </w:pPr>
            <w:r w:rsidRPr="005126AF">
              <w:t>Intentar realizar cambio de médico de familia logado como médico de familia.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2360A815" wp14:textId="77777777">
            <w:pPr>
              <w:spacing w:after="0"/>
              <w:jc w:val="left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0CE758F2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6AB927A6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4D83D69B" wp14:textId="77777777">
            <w:pPr>
              <w:spacing w:after="0"/>
              <w:jc w:val="left"/>
            </w:pPr>
            <w:r w:rsidRPr="005126AF">
              <w:t>PER016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01CB61C1" wp14:textId="77777777">
            <w:pPr>
              <w:spacing w:after="0"/>
              <w:jc w:val="left"/>
            </w:pPr>
            <w:r w:rsidRPr="005126AF">
              <w:t>Intentar realizar cambio de médico de familia logado como médico especialista.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34EAC320" wp14:textId="77777777">
            <w:pPr>
              <w:spacing w:after="0"/>
              <w:jc w:val="left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57E2ED7D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197378" w14:paraId="610A5DB8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68F8B4CB" wp14:textId="77777777">
            <w:pPr>
              <w:spacing w:after="0"/>
              <w:jc w:val="left"/>
            </w:pPr>
            <w:r w:rsidRPr="005126AF">
              <w:t>PER017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68BBF288" wp14:textId="77777777">
            <w:pPr>
              <w:spacing w:after="0"/>
            </w:pPr>
            <w:r w:rsidRPr="005126AF">
              <w:t>Intentar realizar el cambio de CAP logado como médico especialista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5FCFDB74" wp14:textId="77777777">
            <w:pPr>
              <w:spacing w:after="0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7A73E634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4E2C0FC9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1CEC91D0" wp14:textId="77777777">
            <w:pPr>
              <w:spacing w:after="0"/>
              <w:jc w:val="left"/>
            </w:pPr>
            <w:r w:rsidRPr="005126AF">
              <w:t>PER018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3BFF9C6A" wp14:textId="77777777">
            <w:pPr>
              <w:spacing w:after="0"/>
              <w:jc w:val="left"/>
            </w:pPr>
            <w:r w:rsidRPr="005126AF">
              <w:t>Intentar realizar el cambio de CAP logado como paciente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18BF2995" wp14:textId="77777777">
            <w:pPr>
              <w:spacing w:after="0"/>
              <w:jc w:val="left"/>
            </w:pPr>
            <w:r w:rsidRPr="005126AF">
              <w:t>No hay opción para realizar la acción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4F13170E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6CFF2C83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64A9E123" wp14:textId="77777777">
            <w:pPr>
              <w:spacing w:after="0"/>
              <w:jc w:val="left"/>
            </w:pPr>
            <w:r w:rsidRPr="005126AF">
              <w:t>PER019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27F532ED" wp14:textId="77777777">
            <w:pPr>
              <w:spacing w:after="0"/>
              <w:jc w:val="left"/>
            </w:pPr>
            <w:r w:rsidRPr="005126AF">
              <w:t>Intentar registrarse en el sistema con una dirección de correo electrónico no válida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49ED5DF6" wp14:textId="77777777">
            <w:pPr>
              <w:spacing w:after="0"/>
              <w:jc w:val="left"/>
            </w:pPr>
            <w:r w:rsidRPr="005126AF">
              <w:t>El sistema no lo permite y avisa del error.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38EFE295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445BBEA8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4AE44894" wp14:textId="77777777">
            <w:pPr>
              <w:spacing w:after="0"/>
              <w:jc w:val="left"/>
            </w:pPr>
            <w:r w:rsidRPr="005126AF">
              <w:t>PER020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5981CBE8" wp14:textId="77777777">
            <w:pPr>
              <w:spacing w:after="0"/>
              <w:jc w:val="left"/>
            </w:pPr>
            <w:r w:rsidRPr="005126AF">
              <w:t>Intentar registrarse en el sistema con un NIF no válido.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2F62CC99" wp14:textId="77777777">
            <w:pPr>
              <w:spacing w:after="0"/>
              <w:jc w:val="left"/>
            </w:pPr>
            <w:r w:rsidRPr="005126AF">
              <w:t>El sistema no lo permite y avisa del error.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27DCA05A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6DB52396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48592A9C" wp14:textId="77777777">
            <w:pPr>
              <w:spacing w:after="0"/>
              <w:jc w:val="left"/>
            </w:pPr>
            <w:r w:rsidRPr="005126AF">
              <w:lastRenderedPageBreak/>
              <w:t>PER021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7FA3FC27" wp14:textId="77777777">
            <w:pPr>
              <w:spacing w:after="0"/>
              <w:jc w:val="left"/>
            </w:pPr>
            <w:r w:rsidRPr="005126AF">
              <w:t>Intentar registrarse en el sistema como médico de familia con un NIF de otro médico de familia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5D30AA70" wp14:textId="77777777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1CA38278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509DCA90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6CFA8100" wp14:textId="77777777">
            <w:pPr>
              <w:spacing w:after="0"/>
              <w:jc w:val="left"/>
            </w:pPr>
            <w:r w:rsidRPr="005126AF">
              <w:t>PER022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1B2AAD69" wp14:textId="77777777">
            <w:pPr>
              <w:spacing w:after="0"/>
              <w:jc w:val="left"/>
            </w:pPr>
            <w:r w:rsidRPr="005126AF">
              <w:t>Intentar registrarse en el sistema como médico de familia con un NIF de otro médico especialista.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67164953" wp14:textId="77777777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148683C7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7098CD10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2E24F6E0" wp14:textId="77777777">
            <w:pPr>
              <w:spacing w:after="0"/>
              <w:jc w:val="left"/>
            </w:pPr>
            <w:r w:rsidRPr="005126AF">
              <w:t>PER023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22F8F320" wp14:textId="77777777">
            <w:pPr>
              <w:spacing w:after="0"/>
              <w:jc w:val="left"/>
            </w:pPr>
            <w:r w:rsidRPr="005126AF">
              <w:t>Intentar registrarse en el sistema como médico especialista con un NIF de otro médico de familia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2BE1D59D" wp14:textId="77777777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281BEDF3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736D4E80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188C72BD" wp14:textId="77777777">
            <w:pPr>
              <w:spacing w:after="0"/>
              <w:jc w:val="left"/>
            </w:pPr>
            <w:r w:rsidRPr="005126AF">
              <w:t>PER024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0DF7C24C" wp14:textId="77777777">
            <w:pPr>
              <w:spacing w:after="0"/>
              <w:jc w:val="left"/>
            </w:pPr>
            <w:r w:rsidRPr="005126AF">
              <w:t>Intentar registrarse en el sistema como médico especialista con un NIF de otro médico especialista.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06464BD4" wp14:textId="77777777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541E1EEE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27550A51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09B32C65" wp14:textId="77777777">
            <w:pPr>
              <w:spacing w:after="0"/>
              <w:jc w:val="left"/>
            </w:pPr>
            <w:r w:rsidRPr="005126AF">
              <w:t>PER025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24044BE0" wp14:textId="77777777">
            <w:pPr>
              <w:spacing w:after="0"/>
              <w:jc w:val="left"/>
            </w:pPr>
            <w:r w:rsidRPr="005126AF">
              <w:t>Intentar registrar en el sistema como un paciente con un NIF de otro paciente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1958F399" wp14:textId="77777777">
            <w:pPr>
              <w:spacing w:after="0"/>
              <w:jc w:val="left"/>
            </w:pPr>
            <w:r w:rsidRPr="005126AF">
              <w:t>El sistema no lo permite y avisa de que existe otro usuario registrado con ese NIF.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6CD35188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666DB684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442ABD96" wp14:textId="77777777">
            <w:pPr>
              <w:spacing w:after="0"/>
              <w:jc w:val="left"/>
            </w:pPr>
            <w:r w:rsidRPr="005126AF">
              <w:t>PER026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2C21C794" wp14:textId="77777777">
            <w:pPr>
              <w:spacing w:after="0"/>
              <w:jc w:val="left"/>
            </w:pPr>
            <w:r w:rsidRPr="005126AF">
              <w:t>Intentar registrarse en el sistema como médico de familia con un NIF de un paciente ya registrado.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70109B17" wp14:textId="77777777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6E0E8D1D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73988F53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2DA36CB2" wp14:textId="77777777">
            <w:pPr>
              <w:spacing w:after="0"/>
              <w:jc w:val="left"/>
            </w:pPr>
            <w:r w:rsidRPr="005126AF">
              <w:t>PER027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76A55CD8" wp14:textId="77777777">
            <w:pPr>
              <w:spacing w:after="0"/>
              <w:jc w:val="left"/>
            </w:pPr>
            <w:r w:rsidRPr="005126AF">
              <w:t>Intentar registrarse en el sistema como médico especialista con un NIF de un paciente ya registrado.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6F8B3E88" wp14:textId="77777777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2CBAEB1B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66D1F444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10FFD417" wp14:textId="77777777">
            <w:pPr>
              <w:spacing w:after="0"/>
              <w:jc w:val="left"/>
            </w:pPr>
            <w:r w:rsidRPr="005126AF">
              <w:t>PER028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5C0CA1A0" wp14:textId="77777777">
            <w:pPr>
              <w:spacing w:after="0"/>
              <w:jc w:val="left"/>
            </w:pPr>
            <w:r w:rsidRPr="005126AF">
              <w:t>Intentar registrarse en el sistema como paciente con un NIF asignado a un médico de familia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6B5EBACD" wp14:textId="77777777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5F513429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5126AF" w:rsidTr="00FC71FE" w14:paraId="3504AD92" wp14:textId="77777777">
        <w:trPr>
          <w:trHeight w:val="300"/>
        </w:trPr>
        <w:tc>
          <w:tcPr>
            <w:tcW w:w="955" w:type="dxa"/>
            <w:noWrap/>
          </w:tcPr>
          <w:p w:rsidRPr="005126AF" w:rsidR="005126AF" w:rsidP="00C26C61" w:rsidRDefault="005126AF" w14:paraId="2A7968BC" wp14:textId="77777777">
            <w:pPr>
              <w:spacing w:after="0"/>
              <w:jc w:val="left"/>
            </w:pPr>
            <w:r w:rsidRPr="005126AF">
              <w:t>PER029</w:t>
            </w:r>
          </w:p>
        </w:tc>
        <w:tc>
          <w:tcPr>
            <w:tcW w:w="4143" w:type="dxa"/>
            <w:noWrap/>
          </w:tcPr>
          <w:p w:rsidRPr="005126AF" w:rsidR="005126AF" w:rsidP="00C26C61" w:rsidRDefault="005126AF" w14:paraId="0CCD17CF" wp14:textId="77777777">
            <w:pPr>
              <w:spacing w:after="0"/>
              <w:jc w:val="left"/>
            </w:pPr>
            <w:r w:rsidRPr="005126AF">
              <w:t>Intentar registrarse en el sistema como paciente con un NIF asignado a un médico especialista</w:t>
            </w:r>
          </w:p>
        </w:tc>
        <w:tc>
          <w:tcPr>
            <w:tcW w:w="3686" w:type="dxa"/>
            <w:noWrap/>
          </w:tcPr>
          <w:p w:rsidRPr="005126AF" w:rsidR="005126AF" w:rsidP="00C26C61" w:rsidRDefault="005126AF" w14:paraId="77E031ED" wp14:textId="77777777">
            <w:pPr>
              <w:spacing w:after="0"/>
              <w:jc w:val="left"/>
            </w:pPr>
            <w:r w:rsidRPr="005126AF">
              <w:t>El sistema permite el registro</w:t>
            </w:r>
          </w:p>
        </w:tc>
        <w:tc>
          <w:tcPr>
            <w:tcW w:w="1134" w:type="dxa"/>
            <w:noWrap/>
            <w:vAlign w:val="center"/>
          </w:tcPr>
          <w:p w:rsidRPr="003E0C35" w:rsidR="005126AF" w:rsidP="005126AF" w:rsidRDefault="005126AF" w14:paraId="5D6ACE25" wp14:textId="77777777">
            <w:pPr>
              <w:jc w:val="center"/>
              <w:rPr>
                <w:color w:val="00B050"/>
              </w:rPr>
            </w:pPr>
            <w:r w:rsidRPr="003E0C35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FC71FE" w:rsidTr="00FC71FE" w14:paraId="1D538569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5126AF" w:rsidR="00FC71FE" w:rsidP="00C26C61" w:rsidRDefault="00FC71FE" w14:paraId="768EDA22" wp14:textId="77777777">
            <w:pPr>
              <w:spacing w:after="0"/>
              <w:jc w:val="left"/>
            </w:pPr>
            <w:r>
              <w:t>PER030</w:t>
            </w:r>
          </w:p>
        </w:tc>
        <w:tc>
          <w:tcPr>
            <w:tcW w:w="4143" w:type="dxa"/>
            <w:noWrap/>
          </w:tcPr>
          <w:p w:rsidRPr="005126AF" w:rsidR="00FC71FE" w:rsidP="00C26C61" w:rsidRDefault="00FC71FE" w14:paraId="7A452024" wp14:textId="77777777">
            <w:pPr>
              <w:spacing w:after="0"/>
              <w:jc w:val="left"/>
            </w:pPr>
            <w:r>
              <w:t>Intentar identificarse en el sistema con una contraseña incorrecta.</w:t>
            </w:r>
          </w:p>
        </w:tc>
        <w:tc>
          <w:tcPr>
            <w:tcW w:w="3686" w:type="dxa"/>
            <w:noWrap/>
          </w:tcPr>
          <w:p w:rsidRPr="005126AF" w:rsidR="00FC71FE" w:rsidP="00C26C61" w:rsidRDefault="00FC71FE" w14:paraId="7D62424C" wp14:textId="77777777">
            <w:pPr>
              <w:spacing w:after="0"/>
              <w:jc w:val="left"/>
            </w:pPr>
            <w:r>
              <w:t>El sistema no lo permite y muestra un mensaje advirtiendo que no se encuentra ningún usuario con ese nombre y contraseña.</w:t>
            </w:r>
          </w:p>
        </w:tc>
        <w:tc>
          <w:tcPr>
            <w:tcW w:w="1134" w:type="dxa"/>
            <w:noWrap/>
            <w:vAlign w:val="center"/>
          </w:tcPr>
          <w:p w:rsidRPr="003E0C35" w:rsidR="00FC71FE" w:rsidP="005126AF" w:rsidRDefault="00FC71FE" w14:paraId="284E9B96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FC71FE" w:rsidTr="00FC71FE" w14:paraId="64F2D036" wp14:textId="77777777">
        <w:trPr>
          <w:trHeight w:val="300"/>
        </w:trPr>
        <w:tc>
          <w:tcPr>
            <w:tcW w:w="955" w:type="dxa"/>
            <w:noWrap/>
          </w:tcPr>
          <w:p w:rsidR="00FC71FE" w:rsidP="00C26C61" w:rsidRDefault="00FC71FE" w14:paraId="35CCE7F8" wp14:textId="77777777">
            <w:pPr>
              <w:spacing w:after="0"/>
              <w:jc w:val="left"/>
            </w:pPr>
            <w:r>
              <w:t>PER031</w:t>
            </w:r>
          </w:p>
        </w:tc>
        <w:tc>
          <w:tcPr>
            <w:tcW w:w="4143" w:type="dxa"/>
            <w:noWrap/>
          </w:tcPr>
          <w:p w:rsidR="00FC71FE" w:rsidP="00C26C61" w:rsidRDefault="00FC71FE" w14:paraId="24D6C56A" wp14:textId="77777777">
            <w:pPr>
              <w:spacing w:after="0"/>
              <w:jc w:val="left"/>
            </w:pPr>
            <w:r>
              <w:t>Como paciente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P="00C26C61" w:rsidRDefault="00FC71FE" w14:paraId="73EE3E25" wp14:textId="77777777">
            <w:pPr>
              <w:spacing w:after="0"/>
              <w:jc w:val="left"/>
            </w:pPr>
            <w:r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P="00FC71FE" w:rsidRDefault="00FC71FE" w14:paraId="388BA929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FC71FE" w:rsidTr="00FC71FE" w14:paraId="52F951E4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P="00C26C61" w:rsidRDefault="00FC71FE" w14:paraId="267A4D50" wp14:textId="77777777">
            <w:pPr>
              <w:spacing w:after="0"/>
              <w:jc w:val="left"/>
            </w:pPr>
            <w:r>
              <w:t>PER032</w:t>
            </w:r>
          </w:p>
        </w:tc>
        <w:tc>
          <w:tcPr>
            <w:tcW w:w="4143" w:type="dxa"/>
            <w:noWrap/>
          </w:tcPr>
          <w:p w:rsidR="00FC71FE" w:rsidP="00C26C61" w:rsidRDefault="00FC71FE" w14:paraId="405DDD64" wp14:textId="77777777">
            <w:pPr>
              <w:spacing w:after="0"/>
              <w:jc w:val="left"/>
            </w:pPr>
            <w:r>
              <w:t>Como médico de familia realizar un cambio de contraseña: Ir a editar los datos del perfil de usuario, especificar la contraseña anterior, y la contraseña 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P="00C26C61" w:rsidRDefault="00FC71FE" w14:paraId="0B43BF9B" wp14:textId="77777777">
            <w:pPr>
              <w:spacing w:after="0"/>
              <w:jc w:val="left"/>
            </w:pPr>
            <w:r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P="00FC71FE" w:rsidRDefault="00FC71FE" w14:paraId="7FAB00E9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FC71FE" w:rsidTr="00FC71FE" w14:paraId="04912458" wp14:textId="77777777">
        <w:trPr>
          <w:trHeight w:val="300"/>
        </w:trPr>
        <w:tc>
          <w:tcPr>
            <w:tcW w:w="955" w:type="dxa"/>
            <w:noWrap/>
          </w:tcPr>
          <w:p w:rsidR="00FC71FE" w:rsidP="00C26C61" w:rsidRDefault="00FC71FE" w14:paraId="03383842" wp14:textId="77777777">
            <w:pPr>
              <w:spacing w:after="0"/>
              <w:jc w:val="left"/>
            </w:pPr>
            <w:r>
              <w:t>PER033</w:t>
            </w:r>
          </w:p>
        </w:tc>
        <w:tc>
          <w:tcPr>
            <w:tcW w:w="4143" w:type="dxa"/>
            <w:noWrap/>
          </w:tcPr>
          <w:p w:rsidR="00FC71FE" w:rsidP="00C26C61" w:rsidRDefault="00FC71FE" w14:paraId="6E26C3E0" wp14:textId="77777777">
            <w:pPr>
              <w:spacing w:after="0"/>
              <w:jc w:val="left"/>
            </w:pPr>
            <w:r>
              <w:t xml:space="preserve">Como médico especialista realizar un cambio de contraseña: Ir a editar los datos del perfil de usuario, especificar la contraseña anterior, y la contraseña </w:t>
            </w:r>
            <w:r>
              <w:lastRenderedPageBreak/>
              <w:t>nueva. Salir del sistema y volver a entrar con la nueva contraseña.</w:t>
            </w:r>
          </w:p>
        </w:tc>
        <w:tc>
          <w:tcPr>
            <w:tcW w:w="3686" w:type="dxa"/>
            <w:noWrap/>
          </w:tcPr>
          <w:p w:rsidR="00FC71FE" w:rsidP="00C26C61" w:rsidRDefault="00FC71FE" w14:paraId="6D83B734" wp14:textId="77777777">
            <w:pPr>
              <w:spacing w:after="0"/>
              <w:jc w:val="left"/>
            </w:pPr>
            <w:r>
              <w:lastRenderedPageBreak/>
              <w:t>El sistema modifica la contraseña del usuario correctamente.</w:t>
            </w:r>
          </w:p>
        </w:tc>
        <w:tc>
          <w:tcPr>
            <w:tcW w:w="1134" w:type="dxa"/>
            <w:noWrap/>
            <w:vAlign w:val="center"/>
          </w:tcPr>
          <w:p w:rsidR="00FC71FE" w:rsidP="00FC71FE" w:rsidRDefault="00FC71FE" w14:paraId="24529D7E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FC71FE" w:rsidTr="00FC71FE" w14:paraId="4D02A2E5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P="00C26C61" w:rsidRDefault="00FC71FE" w14:paraId="2A2F1555" wp14:textId="77777777">
            <w:pPr>
              <w:spacing w:after="0"/>
              <w:jc w:val="left"/>
            </w:pPr>
            <w:r>
              <w:t>PER034</w:t>
            </w:r>
          </w:p>
        </w:tc>
        <w:tc>
          <w:tcPr>
            <w:tcW w:w="4143" w:type="dxa"/>
            <w:noWrap/>
          </w:tcPr>
          <w:p w:rsidR="00FC71FE" w:rsidP="00C26C61" w:rsidRDefault="00FC71FE" w14:paraId="6D195FD0" wp14:textId="77777777">
            <w:pPr>
              <w:spacing w:after="0"/>
              <w:jc w:val="left"/>
            </w:pPr>
            <w:r>
              <w:t>Como paciente,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P="00C26C61" w:rsidRDefault="00FC71FE" w14:paraId="2F5AF2AD" wp14:textId="77777777">
            <w:pPr>
              <w:spacing w:after="0"/>
              <w:jc w:val="left"/>
            </w:pPr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P="00FC71FE" w:rsidRDefault="00FC71FE" w14:paraId="1E04BA20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FC71FE" w:rsidTr="00FC71FE" w14:paraId="44FDA7B2" wp14:textId="77777777">
        <w:trPr>
          <w:trHeight w:val="300"/>
        </w:trPr>
        <w:tc>
          <w:tcPr>
            <w:tcW w:w="955" w:type="dxa"/>
            <w:noWrap/>
          </w:tcPr>
          <w:p w:rsidR="00FC71FE" w:rsidP="00C26C61" w:rsidRDefault="00FC71FE" w14:paraId="334252AB" wp14:textId="77777777">
            <w:pPr>
              <w:spacing w:after="0"/>
              <w:jc w:val="left"/>
            </w:pPr>
            <w:r>
              <w:t>PER035</w:t>
            </w:r>
          </w:p>
        </w:tc>
        <w:tc>
          <w:tcPr>
            <w:tcW w:w="4143" w:type="dxa"/>
            <w:noWrap/>
          </w:tcPr>
          <w:p w:rsidR="00FC71FE" w:rsidP="00C26C61" w:rsidRDefault="00FC71FE" w14:paraId="3086C289" wp14:textId="77777777">
            <w:pPr>
              <w:spacing w:after="0"/>
              <w:jc w:val="left"/>
            </w:pPr>
            <w:r>
              <w:t>Como médico de familia,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P="00C26C61" w:rsidRDefault="00FC71FE" w14:paraId="32B832B7" wp14:textId="77777777">
            <w:pPr>
              <w:spacing w:after="0"/>
              <w:jc w:val="left"/>
            </w:pPr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P="00FC71FE" w:rsidRDefault="00FC71FE" w14:paraId="0E88CAE3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FC71FE" w:rsidTr="00FC71FE" w14:paraId="052A6725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="00FC71FE" w:rsidP="00C26C61" w:rsidRDefault="00FC71FE" w14:paraId="3AE2B39B" wp14:textId="77777777">
            <w:pPr>
              <w:spacing w:after="0"/>
              <w:jc w:val="left"/>
            </w:pPr>
            <w:r>
              <w:t>PER036</w:t>
            </w:r>
          </w:p>
        </w:tc>
        <w:tc>
          <w:tcPr>
            <w:tcW w:w="4143" w:type="dxa"/>
            <w:noWrap/>
          </w:tcPr>
          <w:p w:rsidR="00FC71FE" w:rsidP="00C26C61" w:rsidRDefault="00FC71FE" w14:paraId="10FBAF8E" wp14:textId="77777777">
            <w:pPr>
              <w:spacing w:after="0"/>
              <w:jc w:val="left"/>
            </w:pPr>
            <w:r>
              <w:t>Como médico especialista, intentar cambiar la contraseña, especificando una contraseña actual incorrecta.</w:t>
            </w:r>
          </w:p>
        </w:tc>
        <w:tc>
          <w:tcPr>
            <w:tcW w:w="3686" w:type="dxa"/>
            <w:noWrap/>
          </w:tcPr>
          <w:p w:rsidR="00FC71FE" w:rsidP="00C26C61" w:rsidRDefault="00FC71FE" w14:paraId="7B3F0617" wp14:textId="77777777">
            <w:pPr>
              <w:spacing w:after="0"/>
              <w:jc w:val="left"/>
            </w:pPr>
            <w:r>
              <w:t>El sistema no permite realizar el cambio e informa del error.</w:t>
            </w:r>
          </w:p>
        </w:tc>
        <w:tc>
          <w:tcPr>
            <w:tcW w:w="1134" w:type="dxa"/>
            <w:noWrap/>
            <w:vAlign w:val="center"/>
          </w:tcPr>
          <w:p w:rsidR="00FC71FE" w:rsidP="005126AF" w:rsidRDefault="00FC71FE" w14:paraId="28C1FD86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</w:tbl>
    <w:p xmlns:wp14="http://schemas.microsoft.com/office/word/2010/wordml" w:rsidRPr="005126AF" w:rsidR="00864E7D" w:rsidP="00864E7D" w:rsidRDefault="00864E7D" w14:paraId="6BD18F9B" wp14:textId="77777777"/>
    <w:p xmlns:wp14="http://schemas.microsoft.com/office/word/2010/wordml" w:rsidRPr="005126AF" w:rsidR="00C15D26" w:rsidP="00FD4A3D" w:rsidRDefault="00D6180A" w14:paraId="2713966C" wp14:textId="77777777">
      <w:pPr>
        <w:pStyle w:val="Ttulo5"/>
      </w:pPr>
      <w:bookmarkStart w:name="_Toc28703659" w:id="15"/>
      <w:r w:rsidRPr="005126AF">
        <w:t xml:space="preserve">Pruebas </w:t>
      </w:r>
      <w:r w:rsidRPr="005126AF" w:rsidR="00FD4A3D">
        <w:t>de integración varias</w:t>
      </w:r>
      <w:bookmarkEnd w:id="15"/>
    </w:p>
    <w:p xmlns:wp14="http://schemas.microsoft.com/office/word/2010/wordml" w:rsidRPr="005126AF" w:rsidR="00FD4A3D" w:rsidP="00FD4A3D" w:rsidRDefault="00FD4A3D" w14:paraId="7E71681C" wp14:textId="77777777">
      <w:r w:rsidRPr="005126AF">
        <w:t>Se han realizado varias pruebas de integración que implican varios componentes.</w:t>
      </w:r>
    </w:p>
    <w:tbl>
      <w:tblPr>
        <w:tblW w:w="9892" w:type="dxa"/>
        <w:tblBorders>
          <w:top w:val="single" w:color="194969" w:themeColor="accent2" w:themeShade="80" w:sz="4" w:space="0"/>
          <w:left w:val="single" w:color="194969" w:themeColor="accent2" w:themeShade="80" w:sz="4" w:space="0"/>
          <w:bottom w:val="single" w:color="194969" w:themeColor="accent2" w:themeShade="80" w:sz="4" w:space="0"/>
          <w:right w:val="single" w:color="194969" w:themeColor="accent2" w:themeShade="80" w:sz="4" w:space="0"/>
          <w:insideH w:val="single" w:color="194969" w:themeColor="accent2" w:themeShade="80" w:sz="4" w:space="0"/>
          <w:insideV w:val="single" w:color="194969" w:themeColor="accent2" w:themeShade="80" w:sz="4" w:space="0"/>
        </w:tblBorders>
        <w:tblLook w:val="04A0" w:firstRow="1" w:lastRow="0" w:firstColumn="1" w:lastColumn="0" w:noHBand="0" w:noVBand="1"/>
      </w:tblPr>
      <w:tblGrid>
        <w:gridCol w:w="1352"/>
        <w:gridCol w:w="8540"/>
      </w:tblGrid>
      <w:tr xmlns:wp14="http://schemas.microsoft.com/office/word/2010/wordml" w:rsidRPr="005126AF" w:rsidR="00FD4A3D" w:rsidTr="003E0C35" w14:paraId="2A2ACE85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FD4A3D" w:rsidP="003E0C35" w:rsidRDefault="00FD4A3D" w14:paraId="06347CED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Tester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FD4A3D" w:rsidP="003E0C35" w:rsidRDefault="00FD4A3D" w14:paraId="238601FE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</w:p>
        </w:tc>
      </w:tr>
      <w:tr xmlns:wp14="http://schemas.microsoft.com/office/word/2010/wordml" w:rsidRPr="005126AF" w:rsidR="00FD4A3D" w:rsidTr="003E0C35" w14:paraId="6ED20AF4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FD4A3D" w:rsidP="003E0C35" w:rsidRDefault="00FD4A3D" w14:paraId="285E2C30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Referencia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FD4A3D" w:rsidP="003E0C35" w:rsidRDefault="00FD4A3D" w14:paraId="14737A6A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MyHealt / Componente de administración del sistema, pruebas médicas, visita y perfil</w:t>
            </w:r>
          </w:p>
        </w:tc>
      </w:tr>
      <w:tr xmlns:wp14="http://schemas.microsoft.com/office/word/2010/wordml" w:rsidRPr="005126AF" w:rsidR="00FD4A3D" w:rsidTr="003E0C35" w14:paraId="2C272B46" wp14:textId="77777777">
        <w:trPr>
          <w:trHeight w:val="300"/>
        </w:trPr>
        <w:tc>
          <w:tcPr>
            <w:tcW w:w="1352" w:type="dxa"/>
            <w:shd w:val="clear" w:color="auto" w:fill="336699"/>
            <w:noWrap/>
            <w:vAlign w:val="bottom"/>
            <w:hideMark/>
          </w:tcPr>
          <w:p w:rsidRPr="005126AF" w:rsidR="00FD4A3D" w:rsidP="003E0C35" w:rsidRDefault="00FD4A3D" w14:paraId="4ECE61FA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/>
                <w:bCs/>
                <w:color w:val="FFFFFF"/>
                <w:sz w:val="22"/>
                <w:lang w:eastAsia="gl-ES"/>
              </w:rPr>
              <w:t xml:space="preserve">Propósito </w:t>
            </w:r>
          </w:p>
        </w:tc>
        <w:tc>
          <w:tcPr>
            <w:tcW w:w="8540" w:type="dxa"/>
            <w:shd w:val="clear" w:color="000000" w:fill="EFF6FB"/>
            <w:noWrap/>
            <w:vAlign w:val="bottom"/>
            <w:hideMark/>
          </w:tcPr>
          <w:p w:rsidRPr="005126AF" w:rsidR="00FD4A3D" w:rsidP="003E0C35" w:rsidRDefault="00FD4A3D" w14:paraId="54D1150C" wp14:textId="77777777">
            <w:pPr>
              <w:spacing w:after="0" w:line="240" w:lineRule="auto"/>
              <w:jc w:val="left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  <w:t>Comprobar las funcionalidades del paquete de perfil y sus interacciones con los demás componentes del sistema.</w:t>
            </w:r>
          </w:p>
        </w:tc>
      </w:tr>
    </w:tbl>
    <w:p xmlns:wp14="http://schemas.microsoft.com/office/word/2010/wordml" w:rsidRPr="005126AF" w:rsidR="00FD4A3D" w:rsidP="00FD4A3D" w:rsidRDefault="00FD4A3D" w14:paraId="0F3CABC7" wp14:textId="77777777"/>
    <w:tbl>
      <w:tblPr>
        <w:tblStyle w:val="TablaPruebas"/>
        <w:tblW w:w="9918" w:type="dxa"/>
        <w:tblLook w:val="04A0" w:firstRow="1" w:lastRow="0" w:firstColumn="1" w:lastColumn="0" w:noHBand="0" w:noVBand="1"/>
      </w:tblPr>
      <w:tblGrid>
        <w:gridCol w:w="955"/>
        <w:gridCol w:w="5561"/>
        <w:gridCol w:w="2268"/>
        <w:gridCol w:w="1134"/>
      </w:tblGrid>
      <w:tr xmlns:wp14="http://schemas.microsoft.com/office/word/2010/wordml" w:rsidRPr="005126AF" w:rsidR="00FD4A3D" w:rsidTr="003E0C35" w14:paraId="79653A10" wp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Pr="005126AF" w:rsidR="00FD4A3D" w:rsidP="003E0C35" w:rsidRDefault="00FD4A3D" w14:paraId="39486506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Código</w:t>
            </w:r>
          </w:p>
        </w:tc>
        <w:tc>
          <w:tcPr>
            <w:tcW w:w="5561" w:type="dxa"/>
            <w:noWrap/>
            <w:hideMark/>
          </w:tcPr>
          <w:p w:rsidRPr="005126AF" w:rsidR="00FD4A3D" w:rsidP="003E0C35" w:rsidRDefault="00FD4A3D" w14:paraId="3DDFF7D3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Descripción de la prueba</w:t>
            </w:r>
          </w:p>
        </w:tc>
        <w:tc>
          <w:tcPr>
            <w:tcW w:w="2268" w:type="dxa"/>
            <w:noWrap/>
            <w:hideMark/>
          </w:tcPr>
          <w:p w:rsidRPr="005126AF" w:rsidR="00FD4A3D" w:rsidP="003E0C35" w:rsidRDefault="00FD4A3D" w14:paraId="4B4BDA77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 xml:space="preserve">Resultado Esperado </w:t>
            </w:r>
          </w:p>
        </w:tc>
        <w:tc>
          <w:tcPr>
            <w:tcW w:w="1134" w:type="dxa"/>
            <w:noWrap/>
            <w:hideMark/>
          </w:tcPr>
          <w:p w:rsidRPr="005126AF" w:rsidR="00FD4A3D" w:rsidP="003E0C35" w:rsidRDefault="00FD4A3D" w14:paraId="226A7124" wp14:textId="77777777">
            <w:pPr>
              <w:spacing w:after="0"/>
              <w:jc w:val="left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 xml:space="preserve">Resultado </w:t>
            </w:r>
          </w:p>
        </w:tc>
      </w:tr>
      <w:tr xmlns:wp14="http://schemas.microsoft.com/office/word/2010/wordml" w:rsidRPr="005126AF" w:rsidR="00FD4A3D" w:rsidTr="003E0C35" w14:paraId="7F1746F2" wp14:textId="77777777">
        <w:trPr>
          <w:trHeight w:val="300"/>
        </w:trPr>
        <w:tc>
          <w:tcPr>
            <w:tcW w:w="955" w:type="dxa"/>
            <w:noWrap/>
            <w:hideMark/>
          </w:tcPr>
          <w:p w:rsidRPr="00197378" w:rsidR="00FD4A3D" w:rsidP="00C26C61" w:rsidRDefault="00FD4A3D" w14:paraId="7FDB2701" wp14:textId="77777777">
            <w:pPr>
              <w:spacing w:after="0"/>
              <w:jc w:val="left"/>
            </w:pPr>
            <w:r w:rsidRPr="00197378">
              <w:t>001</w:t>
            </w:r>
          </w:p>
        </w:tc>
        <w:tc>
          <w:tcPr>
            <w:tcW w:w="5561" w:type="dxa"/>
            <w:noWrap/>
            <w:hideMark/>
          </w:tcPr>
          <w:p w:rsidRPr="00197378" w:rsidR="00FD4A3D" w:rsidP="00C26C61" w:rsidRDefault="00FD4A3D" w14:paraId="12B4D0FD" wp14:textId="77777777">
            <w:pPr>
              <w:spacing w:after="0"/>
              <w:jc w:val="left"/>
            </w:pPr>
            <w:r w:rsidRPr="00197378"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Pr="00197378" w:rsidR="00FD4A3D" w:rsidP="00C26C61" w:rsidRDefault="00FD4A3D" w14:paraId="5B08B5D1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hideMark/>
          </w:tcPr>
          <w:p w:rsidRPr="00C26C61" w:rsidR="00FD4A3D" w:rsidP="00C26C61" w:rsidRDefault="00FD4A3D" w14:paraId="2B43C6AC" wp14:textId="77777777">
            <w:pPr>
              <w:jc w:val="center"/>
              <w:rPr>
                <w:rFonts w:ascii="Calibri" w:hAnsi="Calibri"/>
                <w:b/>
                <w:bCs/>
                <w:color w:val="00B050"/>
                <w:sz w:val="22"/>
              </w:rPr>
            </w:pPr>
            <w:r w:rsidRPr="00C26C61">
              <w:rPr>
                <w:rFonts w:ascii="Calibri" w:hAnsi="Calibri"/>
                <w:b/>
                <w:bCs/>
                <w:color w:val="00B050"/>
                <w:sz w:val="22"/>
              </w:rPr>
              <w:t>OK</w:t>
            </w:r>
          </w:p>
        </w:tc>
      </w:tr>
      <w:tr xmlns:wp14="http://schemas.microsoft.com/office/word/2010/wordml" w:rsidRPr="005126AF" w:rsidR="00FD4A3D" w:rsidTr="003E0C35" w14:paraId="69C01965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  <w:hideMark/>
          </w:tcPr>
          <w:p w:rsidRPr="00197378" w:rsidR="00FD4A3D" w:rsidP="00C26C61" w:rsidRDefault="00FD4A3D" w14:paraId="693BC5D1" wp14:textId="77777777">
            <w:pPr>
              <w:spacing w:after="0"/>
              <w:jc w:val="left"/>
            </w:pPr>
            <w:r w:rsidRPr="00197378">
              <w:t>002</w:t>
            </w:r>
          </w:p>
        </w:tc>
        <w:tc>
          <w:tcPr>
            <w:tcW w:w="5561" w:type="dxa"/>
            <w:noWrap/>
            <w:hideMark/>
          </w:tcPr>
          <w:p w:rsidRPr="00197378" w:rsidR="00FD4A3D" w:rsidP="00C26C61" w:rsidRDefault="00FD4A3D" w14:paraId="00B2BC15" wp14:textId="77777777">
            <w:pPr>
              <w:spacing w:after="0"/>
              <w:jc w:val="left"/>
            </w:pPr>
            <w:r w:rsidRPr="00197378">
              <w:t xml:space="preserve">Probar la funcionalidad del ... </w:t>
            </w:r>
          </w:p>
        </w:tc>
        <w:tc>
          <w:tcPr>
            <w:tcW w:w="2268" w:type="dxa"/>
            <w:noWrap/>
            <w:hideMark/>
          </w:tcPr>
          <w:p w:rsidRPr="00197378" w:rsidR="00FD4A3D" w:rsidP="00C26C61" w:rsidRDefault="00FD4A3D" w14:paraId="16DEB4AB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  <w:hideMark/>
          </w:tcPr>
          <w:p w:rsidRPr="005126AF" w:rsidR="00FD4A3D" w:rsidP="003E0C35" w:rsidRDefault="00FD4A3D" w14:paraId="0EC31ADC" wp14:textId="77777777">
            <w:pPr>
              <w:spacing w:after="0"/>
              <w:jc w:val="center"/>
              <w:rPr>
                <w:rFonts w:ascii="Calibri" w:hAnsi="Calibri"/>
                <w:b/>
                <w:bCs/>
                <w:color w:val="FF0000"/>
                <w:sz w:val="22"/>
              </w:rPr>
            </w:pPr>
            <w:r w:rsidRPr="005126AF">
              <w:rPr>
                <w:rFonts w:ascii="Calibri" w:hAnsi="Calibri"/>
                <w:b/>
                <w:bCs/>
                <w:color w:val="FF0000"/>
                <w:sz w:val="22"/>
              </w:rPr>
              <w:t>KO</w:t>
            </w:r>
          </w:p>
        </w:tc>
      </w:tr>
      <w:tr xmlns:wp14="http://schemas.microsoft.com/office/word/2010/wordml" w:rsidRPr="005126AF" w:rsidR="00FD4A3D" w:rsidTr="003E0C35" w14:paraId="0AD9C6F4" wp14:textId="77777777">
        <w:trPr>
          <w:trHeight w:val="300"/>
        </w:trPr>
        <w:tc>
          <w:tcPr>
            <w:tcW w:w="955" w:type="dxa"/>
            <w:noWrap/>
          </w:tcPr>
          <w:p w:rsidRPr="00197378" w:rsidR="00FD4A3D" w:rsidP="00C26C61" w:rsidRDefault="00FD4A3D" w14:paraId="4B1F511A" wp14:textId="77777777">
            <w:pPr>
              <w:spacing w:after="0"/>
              <w:jc w:val="left"/>
            </w:pPr>
          </w:p>
        </w:tc>
        <w:tc>
          <w:tcPr>
            <w:tcW w:w="5561" w:type="dxa"/>
            <w:noWrap/>
          </w:tcPr>
          <w:p w:rsidRPr="00197378" w:rsidR="00FD4A3D" w:rsidP="00C26C61" w:rsidRDefault="00FD4A3D" w14:paraId="65F9C3DC" wp14:textId="77777777">
            <w:pPr>
              <w:spacing w:after="0"/>
              <w:jc w:val="left"/>
            </w:pPr>
          </w:p>
        </w:tc>
        <w:tc>
          <w:tcPr>
            <w:tcW w:w="2268" w:type="dxa"/>
            <w:noWrap/>
          </w:tcPr>
          <w:p w:rsidRPr="00197378" w:rsidR="00FD4A3D" w:rsidP="00C26C61" w:rsidRDefault="00FD4A3D" w14:paraId="5023141B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</w:tcPr>
          <w:p w:rsidRPr="005126AF" w:rsidR="00FD4A3D" w:rsidP="003E0C35" w:rsidRDefault="00FD4A3D" w14:paraId="1F3B1409" wp14:textId="77777777">
            <w:pPr>
              <w:spacing w:after="0"/>
              <w:jc w:val="center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</w:p>
        </w:tc>
      </w:tr>
      <w:tr xmlns:wp14="http://schemas.microsoft.com/office/word/2010/wordml" w:rsidRPr="005126AF" w:rsidR="00FD4A3D" w:rsidTr="003E0C35" w14:paraId="562C75D1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955" w:type="dxa"/>
            <w:noWrap/>
          </w:tcPr>
          <w:p w:rsidRPr="00197378" w:rsidR="00FD4A3D" w:rsidP="00C26C61" w:rsidRDefault="00FD4A3D" w14:paraId="664355AD" wp14:textId="77777777">
            <w:pPr>
              <w:spacing w:after="0"/>
              <w:jc w:val="left"/>
            </w:pPr>
          </w:p>
        </w:tc>
        <w:tc>
          <w:tcPr>
            <w:tcW w:w="5561" w:type="dxa"/>
            <w:noWrap/>
          </w:tcPr>
          <w:p w:rsidRPr="00197378" w:rsidR="00FD4A3D" w:rsidP="00C26C61" w:rsidRDefault="00FD4A3D" w14:paraId="1A965116" wp14:textId="77777777">
            <w:pPr>
              <w:spacing w:after="0"/>
              <w:jc w:val="left"/>
            </w:pPr>
          </w:p>
        </w:tc>
        <w:tc>
          <w:tcPr>
            <w:tcW w:w="2268" w:type="dxa"/>
            <w:noWrap/>
          </w:tcPr>
          <w:p w:rsidRPr="00197378" w:rsidR="00FD4A3D" w:rsidP="00C26C61" w:rsidRDefault="00FD4A3D" w14:paraId="7DF4E37C" wp14:textId="77777777">
            <w:pPr>
              <w:spacing w:after="0"/>
              <w:jc w:val="left"/>
            </w:pPr>
          </w:p>
        </w:tc>
        <w:tc>
          <w:tcPr>
            <w:tcW w:w="1134" w:type="dxa"/>
            <w:noWrap/>
          </w:tcPr>
          <w:p w:rsidRPr="005126AF" w:rsidR="00FD4A3D" w:rsidP="003E0C35" w:rsidRDefault="00FD4A3D" w14:paraId="44FB30F8" wp14:textId="77777777">
            <w:pPr>
              <w:spacing w:after="0"/>
              <w:jc w:val="center"/>
              <w:rPr>
                <w:rFonts w:ascii="Calibri" w:hAnsi="Calibri" w:eastAsia="Times New Roman" w:cs="Times New Roman"/>
                <w:color w:val="000000"/>
                <w:sz w:val="22"/>
                <w:lang w:eastAsia="gl-ES"/>
              </w:rPr>
            </w:pPr>
          </w:p>
        </w:tc>
      </w:tr>
    </w:tbl>
    <w:p xmlns:wp14="http://schemas.microsoft.com/office/word/2010/wordml" w:rsidRPr="005126AF" w:rsidR="00FD4A3D" w:rsidP="00FD4A3D" w:rsidRDefault="00FD4A3D" w14:paraId="1DA6542E" wp14:textId="77777777"/>
    <w:p xmlns:wp14="http://schemas.microsoft.com/office/word/2010/wordml" w:rsidRPr="005126AF" w:rsidR="009E4F1B" w:rsidP="00504F8E" w:rsidRDefault="009E4F1B" w14:paraId="285117CF" wp14:textId="77777777">
      <w:pPr>
        <w:pStyle w:val="Ttulo4"/>
      </w:pPr>
      <w:bookmarkStart w:name="_Toc28703660" w:id="16"/>
      <w:r w:rsidRPr="005126AF">
        <w:t>Resultado de las pruebas</w:t>
      </w:r>
      <w:bookmarkEnd w:id="16"/>
    </w:p>
    <w:p xmlns:wp14="http://schemas.microsoft.com/office/word/2010/wordml" w:rsidR="00D6180A" w:rsidP="00D6180A" w:rsidRDefault="00D6180A" w14:paraId="51D31116" wp14:textId="77777777">
      <w:pPr>
        <w:pStyle w:val="Ttulo5"/>
      </w:pPr>
      <w:bookmarkStart w:name="_Toc28703661" w:id="17"/>
      <w:r w:rsidRPr="005126AF">
        <w:t>Componente 1: Administración del sistema</w:t>
      </w:r>
      <w:bookmarkEnd w:id="17"/>
    </w:p>
    <w:p xmlns:wp14="http://schemas.microsoft.com/office/word/2010/wordml" w:rsidRPr="00C26C61" w:rsidR="00C26C61" w:rsidP="00C26C61" w:rsidRDefault="00C26C61" w14:paraId="3041E394" wp14:textId="77777777"/>
    <w:p xmlns:wp14="http://schemas.microsoft.com/office/word/2010/wordml" w:rsidRPr="005126AF" w:rsidR="00D6180A" w:rsidP="00D6180A" w:rsidRDefault="00D6180A" w14:paraId="70DB9993" wp14:textId="77777777">
      <w:pPr>
        <w:pStyle w:val="Ttulo5"/>
      </w:pPr>
      <w:bookmarkStart w:name="_Toc28703662" w:id="18"/>
      <w:r w:rsidRPr="005126AF">
        <w:t>Componente 2: Pruebas Medicas</w:t>
      </w:r>
      <w:bookmarkEnd w:id="18"/>
    </w:p>
    <w:p xmlns:wp14="http://schemas.microsoft.com/office/word/2010/wordml" w:rsidRPr="005126AF" w:rsidR="00D6180A" w:rsidP="00D6180A" w:rsidRDefault="00D6180A" w14:paraId="722B00AE" wp14:textId="77777777"/>
    <w:p xmlns:wp14="http://schemas.microsoft.com/office/word/2010/wordml" w:rsidRPr="005126AF" w:rsidR="00D6180A" w:rsidP="00D6180A" w:rsidRDefault="00D6180A" w14:paraId="388BEE09" wp14:textId="77777777">
      <w:pPr>
        <w:pStyle w:val="Ttulo5"/>
      </w:pPr>
      <w:bookmarkStart w:name="_Toc28703663" w:id="19"/>
      <w:r w:rsidRPr="005126AF">
        <w:t>Componente 3: Visita</w:t>
      </w:r>
      <w:bookmarkEnd w:id="19"/>
    </w:p>
    <w:p xmlns:wp14="http://schemas.microsoft.com/office/word/2010/wordml" w:rsidRPr="005126AF" w:rsidR="00D6180A" w:rsidP="00D6180A" w:rsidRDefault="00D6180A" w14:paraId="42C6D796" wp14:textId="77777777"/>
    <w:p xmlns:wp14="http://schemas.microsoft.com/office/word/2010/wordml" w:rsidR="00D6180A" w:rsidP="00D6180A" w:rsidRDefault="00D6180A" w14:paraId="19F96B54" wp14:textId="77777777">
      <w:pPr>
        <w:pStyle w:val="Ttulo5"/>
      </w:pPr>
      <w:bookmarkStart w:name="_Toc28703664" w:id="20"/>
      <w:r w:rsidRPr="005126AF">
        <w:t>Componente 4: Perfil</w:t>
      </w:r>
      <w:bookmarkEnd w:id="20"/>
    </w:p>
    <w:p xmlns:wp14="http://schemas.microsoft.com/office/word/2010/wordml" w:rsidRPr="00C26C61" w:rsidR="00C26C61" w:rsidP="00C26C61" w:rsidRDefault="00C26C61" w14:paraId="6E1831B3" wp14:textId="77777777"/>
    <w:p xmlns:wp14="http://schemas.microsoft.com/office/word/2010/wordml" w:rsidR="00FD4A3D" w:rsidP="00FD4A3D" w:rsidRDefault="00FD4A3D" w14:paraId="3B9ACB2F" wp14:textId="77777777">
      <w:pPr>
        <w:pStyle w:val="Ttulo5"/>
      </w:pPr>
      <w:bookmarkStart w:name="_Toc28703665" w:id="21"/>
      <w:r w:rsidRPr="005126AF">
        <w:t>Pruebas de integración varias</w:t>
      </w:r>
      <w:bookmarkEnd w:id="21"/>
    </w:p>
    <w:p xmlns:wp14="http://schemas.microsoft.com/office/word/2010/wordml" w:rsidRPr="00C26C61" w:rsidR="00C26C61" w:rsidP="00C26C61" w:rsidRDefault="00C26C61" w14:paraId="54E11D2A" wp14:textId="77777777"/>
    <w:p xmlns:wp14="http://schemas.microsoft.com/office/word/2010/wordml" w:rsidRPr="005126AF" w:rsidR="00D6180A" w:rsidP="00D6180A" w:rsidRDefault="00D6180A" w14:paraId="35D7D483" wp14:textId="77777777">
      <w:pPr>
        <w:pStyle w:val="Ttulo5"/>
      </w:pPr>
      <w:bookmarkStart w:name="_Toc28703666" w:id="22"/>
      <w:r w:rsidRPr="005126AF">
        <w:lastRenderedPageBreak/>
        <w:t>Estadísticas y resultados de la ejecución</w:t>
      </w:r>
      <w:bookmarkEnd w:id="22"/>
    </w:p>
    <w:tbl>
      <w:tblPr>
        <w:tblStyle w:val="TablaPruebas"/>
        <w:tblW w:w="10100" w:type="dxa"/>
        <w:tblLook w:val="04E0" w:firstRow="1" w:lastRow="1" w:firstColumn="1" w:lastColumn="0" w:noHBand="0" w:noVBand="1"/>
      </w:tblPr>
      <w:tblGrid>
        <w:gridCol w:w="3256"/>
        <w:gridCol w:w="1984"/>
        <w:gridCol w:w="1418"/>
        <w:gridCol w:w="1235"/>
        <w:gridCol w:w="2308"/>
      </w:tblGrid>
      <w:tr xmlns:wp14="http://schemas.microsoft.com/office/word/2010/wordml" w:rsidRPr="005126AF" w:rsidR="0069096C" w:rsidTr="00C26C61" w14:paraId="7AAE4180" wp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3256" w:type="dxa"/>
            <w:noWrap/>
            <w:vAlign w:val="center"/>
            <w:hideMark/>
          </w:tcPr>
          <w:p w:rsidRPr="005126AF" w:rsidR="0069096C" w:rsidP="0069096C" w:rsidRDefault="0069096C" w14:paraId="6797AD38" wp14:textId="77777777">
            <w:pPr>
              <w:spacing w:after="0"/>
              <w:jc w:val="center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Componente</w:t>
            </w:r>
          </w:p>
        </w:tc>
        <w:tc>
          <w:tcPr>
            <w:tcW w:w="1984" w:type="dxa"/>
            <w:noWrap/>
            <w:vAlign w:val="center"/>
            <w:hideMark/>
          </w:tcPr>
          <w:p w:rsidRPr="005126AF" w:rsidR="0069096C" w:rsidP="0069096C" w:rsidRDefault="0069096C" w14:paraId="1404AC4B" wp14:textId="77777777">
            <w:pPr>
              <w:spacing w:after="0"/>
              <w:jc w:val="center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Número de pruebas definidas</w:t>
            </w:r>
          </w:p>
        </w:tc>
        <w:tc>
          <w:tcPr>
            <w:tcW w:w="1418" w:type="dxa"/>
            <w:noWrap/>
            <w:vAlign w:val="center"/>
            <w:hideMark/>
          </w:tcPr>
          <w:p w:rsidRPr="005126AF" w:rsidR="0069096C" w:rsidP="0069096C" w:rsidRDefault="0069096C" w14:paraId="0009E80D" wp14:textId="77777777">
            <w:pPr>
              <w:spacing w:after="0"/>
              <w:jc w:val="center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Correctas</w:t>
            </w:r>
          </w:p>
        </w:tc>
        <w:tc>
          <w:tcPr>
            <w:tcW w:w="1134" w:type="dxa"/>
            <w:noWrap/>
            <w:vAlign w:val="center"/>
            <w:hideMark/>
          </w:tcPr>
          <w:p w:rsidRPr="005126AF" w:rsidR="0069096C" w:rsidP="0069096C" w:rsidRDefault="0069096C" w14:paraId="0BA75C46" wp14:textId="77777777">
            <w:pPr>
              <w:spacing w:after="0"/>
              <w:jc w:val="center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Incorrectas</w:t>
            </w:r>
          </w:p>
        </w:tc>
        <w:tc>
          <w:tcPr>
            <w:tcW w:w="2308" w:type="dxa"/>
            <w:noWrap/>
            <w:vAlign w:val="center"/>
            <w:hideMark/>
          </w:tcPr>
          <w:p w:rsidRPr="005126AF" w:rsidR="0069096C" w:rsidP="0069096C" w:rsidRDefault="0069096C" w14:paraId="2A735B31" wp14:textId="77777777">
            <w:pPr>
              <w:spacing w:after="0"/>
              <w:jc w:val="center"/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</w:pPr>
            <w:r w:rsidRPr="005126AF">
              <w:rPr>
                <w:rFonts w:ascii="Calibri" w:hAnsi="Calibri" w:eastAsia="Times New Roman" w:cs="Times New Roman"/>
                <w:bCs/>
                <w:color w:val="FFFFFF"/>
                <w:sz w:val="22"/>
                <w:lang w:eastAsia="gl-ES"/>
              </w:rPr>
              <w:t>% Cumplimiento</w:t>
            </w:r>
          </w:p>
        </w:tc>
      </w:tr>
      <w:tr xmlns:wp14="http://schemas.microsoft.com/office/word/2010/wordml" w:rsidRPr="0005289D" w:rsidR="00C819BC" w:rsidTr="00C26C61" w14:paraId="47F73DE2" wp14:textId="77777777">
        <w:trPr>
          <w:trHeight w:val="300"/>
        </w:trPr>
        <w:tc>
          <w:tcPr>
            <w:tcW w:w="3256" w:type="dxa"/>
            <w:noWrap/>
            <w:hideMark/>
          </w:tcPr>
          <w:p w:rsidRPr="00C26C61" w:rsidR="00C819BC" w:rsidP="00C26C61" w:rsidRDefault="00C819BC" w14:paraId="1E82B43D" wp14:textId="77777777">
            <w:pPr>
              <w:spacing w:after="0"/>
              <w:jc w:val="left"/>
            </w:pPr>
            <w:r w:rsidRPr="00C26C61">
              <w:t>Comp. Administración sistema</w:t>
            </w:r>
          </w:p>
        </w:tc>
        <w:tc>
          <w:tcPr>
            <w:tcW w:w="1984" w:type="dxa"/>
            <w:noWrap/>
            <w:hideMark/>
          </w:tcPr>
          <w:p w:rsidRPr="00C26C61" w:rsidR="00C819BC" w:rsidP="00C26C61" w:rsidRDefault="00FC71FE" w14:paraId="5D369756" wp14:textId="77777777">
            <w:pPr>
              <w:spacing w:after="0"/>
              <w:jc w:val="center"/>
            </w:pPr>
            <w:bookmarkStart w:name="a_num" w:id="23"/>
            <w:r w:rsidRPr="00C26C61">
              <w:t>10</w:t>
            </w:r>
            <w:bookmarkEnd w:id="23"/>
          </w:p>
        </w:tc>
        <w:tc>
          <w:tcPr>
            <w:tcW w:w="1418" w:type="dxa"/>
            <w:noWrap/>
            <w:hideMark/>
          </w:tcPr>
          <w:p w:rsidRPr="00C26C61" w:rsidR="00C819BC" w:rsidP="00C26C61" w:rsidRDefault="0005289D" w14:paraId="446DE71A" wp14:textId="77777777">
            <w:pPr>
              <w:spacing w:after="0"/>
              <w:jc w:val="center"/>
            </w:pPr>
            <w:r>
              <w:t>10</w:t>
            </w:r>
          </w:p>
        </w:tc>
        <w:tc>
          <w:tcPr>
            <w:tcW w:w="1134" w:type="dxa"/>
            <w:noWrap/>
            <w:hideMark/>
          </w:tcPr>
          <w:p w:rsidRPr="00C26C61" w:rsidR="00C819BC" w:rsidP="00C26C61" w:rsidRDefault="0005289D" w14:paraId="4B584315" wp14:textId="77777777">
            <w:pPr>
              <w:spacing w:after="0"/>
              <w:jc w:val="center"/>
            </w:pPr>
            <w:r>
              <w:t>0</w:t>
            </w:r>
          </w:p>
        </w:tc>
        <w:tc>
          <w:tcPr>
            <w:tcW w:w="2308" w:type="dxa"/>
            <w:noWrap/>
            <w:hideMark/>
          </w:tcPr>
          <w:p w:rsidR="00C819BC" w:rsidP="00C26C61" w:rsidRDefault="00FC71FE" w14:paraId="236BC669" wp14:textId="77777777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=a_ok/a_num*100 \# "0,00%" </w:instrText>
            </w:r>
            <w:r w:rsidRPr="00C26C61">
              <w:fldChar w:fldCharType="separate"/>
            </w:r>
            <w:r w:rsidR="0005289D">
              <w:t>10</w:t>
            </w:r>
            <w:r w:rsidRPr="00C26C61" w:rsidR="0084254C">
              <w:t>0,00%</w:t>
            </w:r>
            <w:r w:rsidRPr="00C26C61">
              <w:fldChar w:fldCharType="end"/>
            </w:r>
          </w:p>
        </w:tc>
        <w:bookmarkStart w:name="_GoBack" w:id="24"/>
        <w:bookmarkEnd w:id="24"/>
      </w:tr>
      <w:tr xmlns:wp14="http://schemas.microsoft.com/office/word/2010/wordml" w:rsidRPr="005126AF" w:rsidR="00C819BC" w:rsidTr="00C26C61" w14:paraId="6D3656E4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3256" w:type="dxa"/>
            <w:noWrap/>
            <w:hideMark/>
          </w:tcPr>
          <w:p w:rsidRPr="00C26C61" w:rsidR="00C819BC" w:rsidP="00C26C61" w:rsidRDefault="00C819BC" w14:paraId="7FC24E05" wp14:textId="77777777">
            <w:pPr>
              <w:spacing w:after="0"/>
              <w:jc w:val="left"/>
            </w:pPr>
            <w:r w:rsidRPr="00C26C61">
              <w:t>Comp. Pruebas Medicas</w:t>
            </w:r>
          </w:p>
        </w:tc>
        <w:tc>
          <w:tcPr>
            <w:tcW w:w="1984" w:type="dxa"/>
            <w:noWrap/>
            <w:hideMark/>
          </w:tcPr>
          <w:p w:rsidRPr="00C26C61" w:rsidR="00C819BC" w:rsidP="00C26C61" w:rsidRDefault="00FC71FE" w14:paraId="3E1FE5D4" wp14:textId="77777777">
            <w:pPr>
              <w:spacing w:after="0"/>
              <w:jc w:val="center"/>
            </w:pPr>
            <w:bookmarkStart w:name="m_num" w:id="25"/>
            <w:r w:rsidRPr="00C26C61">
              <w:t>10</w:t>
            </w:r>
            <w:bookmarkEnd w:id="25"/>
          </w:p>
        </w:tc>
        <w:tc>
          <w:tcPr>
            <w:tcW w:w="1418" w:type="dxa"/>
            <w:noWrap/>
            <w:hideMark/>
          </w:tcPr>
          <w:p w:rsidRPr="00C26C61" w:rsidR="00C819BC" w:rsidP="00C26C61" w:rsidRDefault="0084254C" w14:paraId="2B2B7304" wp14:textId="77777777">
            <w:pPr>
              <w:spacing w:after="0"/>
              <w:jc w:val="center"/>
            </w:pPr>
            <w:bookmarkStart w:name="m_ok" w:id="26"/>
            <w:r w:rsidRPr="00C26C61">
              <w:t>9</w:t>
            </w:r>
            <w:bookmarkEnd w:id="26"/>
          </w:p>
        </w:tc>
        <w:tc>
          <w:tcPr>
            <w:tcW w:w="1134" w:type="dxa"/>
            <w:noWrap/>
            <w:hideMark/>
          </w:tcPr>
          <w:p w:rsidRPr="00C26C61" w:rsidR="00C819BC" w:rsidP="00C26C61" w:rsidRDefault="0084254C" w14:paraId="649841BE" wp14:textId="77777777">
            <w:pPr>
              <w:spacing w:after="0"/>
              <w:jc w:val="center"/>
            </w:pPr>
            <w:r w:rsidRPr="00C26C61">
              <w:t>1</w:t>
            </w:r>
          </w:p>
        </w:tc>
        <w:tc>
          <w:tcPr>
            <w:tcW w:w="2308" w:type="dxa"/>
            <w:noWrap/>
            <w:hideMark/>
          </w:tcPr>
          <w:p w:rsidR="00C819BC" w:rsidP="00C26C61" w:rsidRDefault="00FC71FE" w14:paraId="06E6F13B" wp14:textId="77777777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=m_ok/m_num*100 \# "0,00%" </w:instrText>
            </w:r>
            <w:r w:rsidRPr="00C26C61">
              <w:fldChar w:fldCharType="separate"/>
            </w:r>
            <w:r w:rsidRPr="00C26C61" w:rsidR="0084254C">
              <w:t>90,00%</w:t>
            </w:r>
            <w:r w:rsidRPr="00C26C61">
              <w:fldChar w:fldCharType="end"/>
            </w:r>
          </w:p>
        </w:tc>
      </w:tr>
      <w:tr xmlns:wp14="http://schemas.microsoft.com/office/word/2010/wordml" w:rsidRPr="005126AF" w:rsidR="00C819BC" w:rsidTr="00C26C61" w14:paraId="4E07B396" wp14:textId="77777777">
        <w:trPr>
          <w:trHeight w:val="300"/>
        </w:trPr>
        <w:tc>
          <w:tcPr>
            <w:tcW w:w="3256" w:type="dxa"/>
            <w:noWrap/>
            <w:hideMark/>
          </w:tcPr>
          <w:p w:rsidRPr="00C26C61" w:rsidR="00C819BC" w:rsidP="00C26C61" w:rsidRDefault="00C819BC" w14:paraId="3522E2E3" wp14:textId="77777777">
            <w:pPr>
              <w:spacing w:after="0"/>
              <w:jc w:val="left"/>
            </w:pPr>
            <w:r w:rsidRPr="00C26C61">
              <w:t>Comp. Visita</w:t>
            </w:r>
          </w:p>
        </w:tc>
        <w:tc>
          <w:tcPr>
            <w:tcW w:w="1984" w:type="dxa"/>
            <w:noWrap/>
            <w:hideMark/>
          </w:tcPr>
          <w:p w:rsidRPr="00C26C61" w:rsidR="00C819BC" w:rsidP="00C26C61" w:rsidRDefault="00FC71FE" w14:paraId="31830EAB" wp14:textId="77777777">
            <w:pPr>
              <w:spacing w:after="0"/>
              <w:jc w:val="center"/>
            </w:pPr>
            <w:bookmarkStart w:name="v_num" w:id="27"/>
            <w:r w:rsidRPr="00C26C61">
              <w:t>10</w:t>
            </w:r>
            <w:bookmarkEnd w:id="27"/>
          </w:p>
        </w:tc>
        <w:tc>
          <w:tcPr>
            <w:tcW w:w="1418" w:type="dxa"/>
            <w:noWrap/>
            <w:hideMark/>
          </w:tcPr>
          <w:p w:rsidRPr="00C26C61" w:rsidR="00C819BC" w:rsidP="00C26C61" w:rsidRDefault="0084254C" w14:paraId="089009E4" wp14:textId="77777777">
            <w:pPr>
              <w:spacing w:after="0"/>
              <w:jc w:val="center"/>
            </w:pPr>
            <w:bookmarkStart w:name="v_ok" w:id="28"/>
            <w:r w:rsidRPr="00C26C61">
              <w:t>9</w:t>
            </w:r>
            <w:bookmarkEnd w:id="28"/>
          </w:p>
        </w:tc>
        <w:tc>
          <w:tcPr>
            <w:tcW w:w="1134" w:type="dxa"/>
            <w:noWrap/>
            <w:hideMark/>
          </w:tcPr>
          <w:p w:rsidRPr="00C26C61" w:rsidR="00C819BC" w:rsidP="00C26C61" w:rsidRDefault="0084254C" w14:paraId="56B20A0C" wp14:textId="77777777">
            <w:pPr>
              <w:spacing w:after="0"/>
              <w:jc w:val="center"/>
            </w:pPr>
            <w:r w:rsidRPr="00C26C61">
              <w:t>1</w:t>
            </w:r>
          </w:p>
        </w:tc>
        <w:tc>
          <w:tcPr>
            <w:tcW w:w="2308" w:type="dxa"/>
            <w:noWrap/>
            <w:hideMark/>
          </w:tcPr>
          <w:p w:rsidR="00C819BC" w:rsidP="00C26C61" w:rsidRDefault="00FC71FE" w14:paraId="7FA0060A" wp14:textId="77777777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=v_ok/v_num*100 \# "0,00%" </w:instrText>
            </w:r>
            <w:r w:rsidRPr="00C26C61">
              <w:fldChar w:fldCharType="separate"/>
            </w:r>
            <w:r w:rsidRPr="00C26C61" w:rsidR="0084254C">
              <w:t>90,00%</w:t>
            </w:r>
            <w:r w:rsidRPr="00C26C61">
              <w:fldChar w:fldCharType="end"/>
            </w:r>
          </w:p>
        </w:tc>
      </w:tr>
      <w:tr xmlns:wp14="http://schemas.microsoft.com/office/word/2010/wordml" w:rsidRPr="005126AF" w:rsidR="0069096C" w:rsidTr="00C26C61" w14:paraId="30E408A4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3256" w:type="dxa"/>
            <w:noWrap/>
            <w:hideMark/>
          </w:tcPr>
          <w:p w:rsidRPr="00C26C61" w:rsidR="0069096C" w:rsidP="00C26C61" w:rsidRDefault="0069096C" w14:paraId="11FB6ECE" wp14:textId="77777777">
            <w:pPr>
              <w:spacing w:after="0"/>
              <w:jc w:val="left"/>
            </w:pPr>
            <w:r w:rsidRPr="00C26C61">
              <w:t>Comp. Perfil</w:t>
            </w:r>
          </w:p>
        </w:tc>
        <w:tc>
          <w:tcPr>
            <w:tcW w:w="1984" w:type="dxa"/>
            <w:noWrap/>
            <w:hideMark/>
          </w:tcPr>
          <w:p w:rsidRPr="00C26C61" w:rsidR="0069096C" w:rsidP="00C26C61" w:rsidRDefault="00FC71FE" w14:paraId="5AFB958C" wp14:textId="77777777">
            <w:pPr>
              <w:spacing w:after="0"/>
              <w:jc w:val="center"/>
            </w:pPr>
            <w:bookmarkStart w:name="p_num" w:id="29"/>
            <w:r w:rsidRPr="00C26C61">
              <w:t>36</w:t>
            </w:r>
            <w:bookmarkEnd w:id="29"/>
          </w:p>
        </w:tc>
        <w:tc>
          <w:tcPr>
            <w:tcW w:w="1418" w:type="dxa"/>
            <w:noWrap/>
            <w:hideMark/>
          </w:tcPr>
          <w:p w:rsidRPr="00C26C61" w:rsidR="0069096C" w:rsidP="00C26C61" w:rsidRDefault="00FC71FE" w14:paraId="27635376" wp14:textId="77777777">
            <w:pPr>
              <w:spacing w:after="0"/>
              <w:jc w:val="center"/>
            </w:pPr>
            <w:bookmarkStart w:name="p_ok" w:id="30"/>
            <w:r w:rsidRPr="00C26C61">
              <w:t>36</w:t>
            </w:r>
            <w:bookmarkEnd w:id="30"/>
          </w:p>
        </w:tc>
        <w:tc>
          <w:tcPr>
            <w:tcW w:w="1134" w:type="dxa"/>
            <w:noWrap/>
            <w:hideMark/>
          </w:tcPr>
          <w:p w:rsidRPr="00C26C61" w:rsidR="0069096C" w:rsidP="00C26C61" w:rsidRDefault="003E0C35" w14:paraId="2322F001" wp14:textId="77777777">
            <w:pPr>
              <w:spacing w:after="0"/>
              <w:jc w:val="center"/>
            </w:pPr>
            <w:bookmarkStart w:name="p_ko" w:id="31"/>
            <w:bookmarkEnd w:id="31"/>
            <w:r w:rsidRPr="00C26C61">
              <w:t>0</w:t>
            </w:r>
          </w:p>
        </w:tc>
        <w:tc>
          <w:tcPr>
            <w:tcW w:w="2308" w:type="dxa"/>
            <w:noWrap/>
            <w:hideMark/>
          </w:tcPr>
          <w:p w:rsidRPr="00C26C61" w:rsidR="0069096C" w:rsidP="00C26C61" w:rsidRDefault="00C819BC" w14:paraId="3AF288E8" wp14:textId="77777777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=p_ok/p_num*100 \# "0,00%" </w:instrText>
            </w:r>
            <w:r w:rsidRPr="00C26C61">
              <w:fldChar w:fldCharType="separate"/>
            </w:r>
            <w:r w:rsidRPr="00C26C61" w:rsidR="00FC71FE">
              <w:t>100,00%</w:t>
            </w:r>
            <w:r w:rsidRPr="00C26C61">
              <w:fldChar w:fldCharType="end"/>
            </w:r>
          </w:p>
        </w:tc>
      </w:tr>
      <w:tr xmlns:wp14="http://schemas.microsoft.com/office/word/2010/wordml" w:rsidRPr="005126AF" w:rsidR="0069096C" w:rsidTr="00C26C61" w14:paraId="581A46A3" wp14:textId="77777777">
        <w:trPr>
          <w:trHeight w:val="300"/>
        </w:trPr>
        <w:tc>
          <w:tcPr>
            <w:tcW w:w="3256" w:type="dxa"/>
            <w:noWrap/>
            <w:hideMark/>
          </w:tcPr>
          <w:p w:rsidRPr="00C26C61" w:rsidR="0069096C" w:rsidP="00C26C61" w:rsidRDefault="0069096C" w14:paraId="2D0C864E" wp14:textId="77777777">
            <w:pPr>
              <w:spacing w:after="0"/>
              <w:jc w:val="left"/>
            </w:pPr>
            <w:r w:rsidRPr="00C26C61">
              <w:t>Pruebas de integración varias</w:t>
            </w:r>
          </w:p>
        </w:tc>
        <w:tc>
          <w:tcPr>
            <w:tcW w:w="1984" w:type="dxa"/>
            <w:noWrap/>
            <w:hideMark/>
          </w:tcPr>
          <w:p w:rsidRPr="00C26C61" w:rsidR="0069096C" w:rsidP="00C26C61" w:rsidRDefault="00FC71FE" w14:paraId="22F65FF9" wp14:textId="77777777">
            <w:pPr>
              <w:spacing w:after="0"/>
              <w:jc w:val="center"/>
            </w:pPr>
            <w:bookmarkStart w:name="i_num" w:id="32"/>
            <w:r w:rsidRPr="00C26C61">
              <w:t>10</w:t>
            </w:r>
            <w:bookmarkEnd w:id="32"/>
          </w:p>
        </w:tc>
        <w:tc>
          <w:tcPr>
            <w:tcW w:w="1418" w:type="dxa"/>
            <w:noWrap/>
            <w:hideMark/>
          </w:tcPr>
          <w:p w:rsidRPr="00C26C61" w:rsidR="0069096C" w:rsidP="00C26C61" w:rsidRDefault="0084254C" w14:paraId="42124560" wp14:textId="77777777">
            <w:pPr>
              <w:spacing w:after="0"/>
              <w:jc w:val="center"/>
            </w:pPr>
            <w:bookmarkStart w:name="i_ok" w:id="33"/>
            <w:r w:rsidRPr="00C26C61">
              <w:t>9</w:t>
            </w:r>
            <w:bookmarkEnd w:id="33"/>
          </w:p>
        </w:tc>
        <w:tc>
          <w:tcPr>
            <w:tcW w:w="1134" w:type="dxa"/>
            <w:noWrap/>
            <w:hideMark/>
          </w:tcPr>
          <w:p w:rsidRPr="00C26C61" w:rsidR="0069096C" w:rsidP="00C26C61" w:rsidRDefault="0084254C" w14:paraId="249FAAB8" wp14:textId="77777777">
            <w:pPr>
              <w:spacing w:after="0"/>
              <w:jc w:val="center"/>
            </w:pPr>
            <w:r w:rsidRPr="00C26C61">
              <w:t>1</w:t>
            </w:r>
          </w:p>
        </w:tc>
        <w:tc>
          <w:tcPr>
            <w:tcW w:w="2308" w:type="dxa"/>
            <w:noWrap/>
            <w:hideMark/>
          </w:tcPr>
          <w:p w:rsidRPr="00C26C61" w:rsidR="0069096C" w:rsidP="00C26C61" w:rsidRDefault="00FC71FE" w14:paraId="2F78CD98" wp14:textId="77777777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=i_ok/i_num*100 \# "0,00%" </w:instrText>
            </w:r>
            <w:r w:rsidRPr="00C26C61">
              <w:fldChar w:fldCharType="separate"/>
            </w:r>
            <w:r w:rsidRPr="00C26C61" w:rsidR="0084254C">
              <w:t>90,00%</w:t>
            </w:r>
            <w:r w:rsidRPr="00C26C61">
              <w:fldChar w:fldCharType="end"/>
            </w:r>
          </w:p>
        </w:tc>
      </w:tr>
      <w:tr xmlns:wp14="http://schemas.microsoft.com/office/word/2010/wordml" w:rsidRPr="00FE1534" w:rsidR="003E0C35" w:rsidTr="00C26C61" w14:paraId="30A7E129" wp14:textId="7777777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00"/>
        </w:trPr>
        <w:tc>
          <w:tcPr>
            <w:tcW w:w="3256" w:type="dxa"/>
            <w:noWrap/>
          </w:tcPr>
          <w:p w:rsidRPr="00C26C61" w:rsidR="003E0C35" w:rsidP="00C26C61" w:rsidRDefault="00FE1534" w14:paraId="46FE0C09" wp14:textId="77777777">
            <w:pPr>
              <w:spacing w:after="0"/>
              <w:jc w:val="left"/>
            </w:pPr>
            <w:r w:rsidRPr="00C26C61">
              <w:t>Total</w:t>
            </w:r>
          </w:p>
        </w:tc>
        <w:tc>
          <w:tcPr>
            <w:tcW w:w="1984" w:type="dxa"/>
            <w:noWrap/>
          </w:tcPr>
          <w:p w:rsidRPr="00C26C61" w:rsidR="003E0C35" w:rsidP="00C26C61" w:rsidRDefault="003E0C35" w14:paraId="6882C1A1" wp14:textId="77777777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=SUM(ABOVE) </w:instrText>
            </w:r>
            <w:r w:rsidRPr="00C26C61">
              <w:fldChar w:fldCharType="separate"/>
            </w:r>
            <w:r w:rsidRPr="00C26C61" w:rsidR="00FC71FE">
              <w:t>76</w:t>
            </w:r>
            <w:r w:rsidRPr="00C26C61">
              <w:fldChar w:fldCharType="end"/>
            </w:r>
          </w:p>
        </w:tc>
        <w:tc>
          <w:tcPr>
            <w:tcW w:w="1418" w:type="dxa"/>
            <w:noWrap/>
          </w:tcPr>
          <w:p w:rsidRPr="00C26C61" w:rsidR="003E0C35" w:rsidP="00C26C61" w:rsidRDefault="003E0C35" w14:paraId="16332612" wp14:textId="77777777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=SUM(ABOVE) </w:instrText>
            </w:r>
            <w:r w:rsidRPr="00C26C61">
              <w:fldChar w:fldCharType="separate"/>
            </w:r>
            <w:r w:rsidRPr="00C26C61" w:rsidR="00FC71FE">
              <w:t>46</w:t>
            </w:r>
            <w:r w:rsidRPr="00C26C61">
              <w:fldChar w:fldCharType="end"/>
            </w:r>
          </w:p>
        </w:tc>
        <w:tc>
          <w:tcPr>
            <w:tcW w:w="1134" w:type="dxa"/>
            <w:noWrap/>
          </w:tcPr>
          <w:p w:rsidRPr="00C26C61" w:rsidR="003E0C35" w:rsidP="00C26C61" w:rsidRDefault="00FC71FE" w14:paraId="3A19FB9D" wp14:textId="77777777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=SUM(ABOVE) </w:instrText>
            </w:r>
            <w:r w:rsidRPr="00C26C61">
              <w:fldChar w:fldCharType="separate"/>
            </w:r>
            <w:r w:rsidRPr="00C26C61" w:rsidR="0084254C">
              <w:t>4</w:t>
            </w:r>
            <w:r w:rsidRPr="00C26C61">
              <w:fldChar w:fldCharType="end"/>
            </w:r>
          </w:p>
        </w:tc>
        <w:tc>
          <w:tcPr>
            <w:tcW w:w="2308" w:type="dxa"/>
            <w:noWrap/>
          </w:tcPr>
          <w:p w:rsidRPr="00C26C61" w:rsidR="003E0C35" w:rsidP="00C26C61" w:rsidRDefault="00FE1534" w14:paraId="65644B9C" wp14:textId="77777777">
            <w:pPr>
              <w:spacing w:after="0"/>
              <w:jc w:val="center"/>
            </w:pPr>
            <w:r w:rsidRPr="00C26C61">
              <w:fldChar w:fldCharType="begin"/>
            </w:r>
            <w:r w:rsidRPr="00C26C61">
              <w:instrText xml:space="preserve"> =AVERAGE(ABOVE)*100 \# "0,00%" </w:instrText>
            </w:r>
            <w:r w:rsidRPr="00C26C61">
              <w:fldChar w:fldCharType="separate"/>
            </w:r>
            <w:r w:rsidRPr="00C26C61" w:rsidR="0084254C">
              <w:t>92,00%</w:t>
            </w:r>
            <w:r w:rsidRPr="00C26C61">
              <w:fldChar w:fldCharType="end"/>
            </w:r>
          </w:p>
        </w:tc>
      </w:tr>
    </w:tbl>
    <w:p xmlns:wp14="http://schemas.microsoft.com/office/word/2010/wordml" w:rsidRPr="005126AF" w:rsidR="0069096C" w:rsidP="0069096C" w:rsidRDefault="0069096C" w14:paraId="31126E5D" wp14:textId="77777777"/>
    <w:p xmlns:wp14="http://schemas.microsoft.com/office/word/2010/wordml" w:rsidRPr="005126AF" w:rsidR="009E4F1B" w:rsidP="009E4F1B" w:rsidRDefault="009E4F1B" w14:paraId="19FF5C40" wp14:textId="77777777">
      <w:pPr>
        <w:pStyle w:val="Nombre"/>
        <w:numPr>
          <w:ilvl w:val="0"/>
          <w:numId w:val="2"/>
        </w:numPr>
        <w:jc w:val="left"/>
        <w:rPr>
          <w:rFonts w:cstheme="minorHAnsi"/>
          <w:noProof/>
          <w:sz w:val="44"/>
          <w:szCs w:val="44"/>
        </w:rPr>
      </w:pPr>
      <w:r w:rsidRPr="005126AF">
        <w:rPr>
          <w:rFonts w:cstheme="minorHAnsi"/>
          <w:noProof/>
          <w:sz w:val="44"/>
          <w:szCs w:val="44"/>
        </w:rPr>
        <w:t>Conclusiones</w:t>
      </w:r>
    </w:p>
    <w:p xmlns:wp14="http://schemas.microsoft.com/office/word/2010/wordml" w:rsidRPr="005126AF" w:rsidR="0087605E" w:rsidP="00AB02A7" w:rsidRDefault="0087605E" w14:paraId="2DE403A5" wp14:textId="77777777">
      <w:pPr>
        <w:spacing w:after="200"/>
        <w:rPr>
          <w:noProof/>
        </w:rPr>
      </w:pPr>
    </w:p>
    <w:sectPr w:rsidRPr="005126AF" w:rsidR="0087605E" w:rsidSect="00405A99">
      <w:headerReference w:type="default" r:id="rId11"/>
      <w:footerReference w:type="default" r:id="rId12"/>
      <w:pgSz w:w="11906" w:h="16838" w:orient="portrait" w:code="9"/>
      <w:pgMar w:top="391" w:right="936" w:bottom="720" w:left="936" w:header="549" w:footer="289" w:gutter="0"/>
      <w:pgNumType w:start="1"/>
      <w:cols w:space="720"/>
      <w:docGrid w:linePitch="3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xmlns:wp14="http://schemas.microsoft.com/office/word/2010/wordml" w:rsidR="004B153D" w:rsidRDefault="004B153D" w14:paraId="62431CDC" wp14:textId="77777777">
      <w:r>
        <w:separator/>
      </w:r>
    </w:p>
    <w:p xmlns:wp14="http://schemas.microsoft.com/office/word/2010/wordml" w:rsidR="004B153D" w:rsidRDefault="004B153D" w14:paraId="49E398E2" wp14:textId="77777777"/>
  </w:endnote>
  <w:endnote w:type="continuationSeparator" w:id="0">
    <w:p xmlns:wp14="http://schemas.microsoft.com/office/word/2010/wordml" w:rsidR="004B153D" w:rsidRDefault="004B153D" w14:paraId="16287F21" wp14:textId="77777777">
      <w:r>
        <w:continuationSeparator/>
      </w:r>
    </w:p>
    <w:p xmlns:wp14="http://schemas.microsoft.com/office/word/2010/wordml" w:rsidR="004B153D" w:rsidRDefault="004B153D" w14:paraId="5BE93A62" wp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noProof/>
      </w:rPr>
      <w:id w:val="-890194395"/>
      <w:docPartObj>
        <w:docPartGallery w:val="Page Numbers (Bottom of Page)"/>
        <w:docPartUnique/>
      </w:docPartObj>
    </w:sdtPr>
    <w:sdtEndPr/>
    <w:sdtContent>
      <w:p xmlns:wp14="http://schemas.microsoft.com/office/word/2010/wordml" w:rsidR="00197378" w:rsidRDefault="00197378" w14:paraId="0AECF87D" wp14:textId="77777777">
        <w:pPr>
          <w:pStyle w:val="Piedepgina"/>
          <w:jc w:val="center"/>
          <w:rPr>
            <w:noProof/>
          </w:rPr>
        </w:pPr>
        <w:r>
          <w:rPr>
            <w:noProof/>
          </w:rPr>
          <w:t xml:space="preserve">Página </w:t>
        </w:r>
        <w:r>
          <w:rPr>
            <w:noProof/>
            <w:lang w:bidi="es-ES"/>
          </w:rPr>
          <w:fldChar w:fldCharType="begin"/>
        </w:r>
        <w:r>
          <w:rPr>
            <w:noProof/>
            <w:lang w:bidi="es-ES"/>
          </w:rPr>
          <w:instrText xml:space="preserve"> PAGE   \* MERGEFORMAT </w:instrText>
        </w:r>
        <w:r>
          <w:rPr>
            <w:noProof/>
            <w:lang w:bidi="es-ES"/>
          </w:rPr>
          <w:fldChar w:fldCharType="separate"/>
        </w:r>
        <w:r>
          <w:rPr>
            <w:noProof/>
            <w:lang w:bidi="es-ES"/>
          </w:rPr>
          <w:t>2</w:t>
        </w:r>
        <w:r>
          <w:rPr>
            <w:noProof/>
            <w:lang w:bidi="es-ES"/>
          </w:rPr>
          <w:fldChar w:fldCharType="end"/>
        </w:r>
        <w:r>
          <w:rPr>
            <w:noProof/>
            <w:lang w:bidi="es-ES"/>
          </w:rPr>
          <w:t xml:space="preserve"> de </w:t>
        </w:r>
        <w:r>
          <w:rPr>
            <w:noProof/>
            <w:lang w:bidi="es-ES"/>
          </w:rPr>
          <w:fldChar w:fldCharType="begin"/>
        </w:r>
        <w:r>
          <w:rPr>
            <w:noProof/>
            <w:lang w:bidi="es-ES"/>
          </w:rPr>
          <w:instrText xml:space="preserve"> SECTIONPAGES   \* MERGEFORMAT </w:instrText>
        </w:r>
        <w:r>
          <w:rPr>
            <w:noProof/>
            <w:lang w:bidi="es-ES"/>
          </w:rPr>
          <w:fldChar w:fldCharType="separate"/>
        </w:r>
        <w:r w:rsidR="0005289D">
          <w:rPr>
            <w:noProof/>
            <w:lang w:bidi="es-ES"/>
          </w:rPr>
          <w:t>11</w:t>
        </w:r>
        <w:r>
          <w:rPr>
            <w:noProof/>
            <w:lang w:bidi="es-ES"/>
          </w:rPr>
          <w:fldChar w:fldCharType="end"/>
        </w:r>
      </w:p>
    </w:sdtContent>
  </w:sdt>
  <w:p xmlns:wp14="http://schemas.microsoft.com/office/word/2010/wordml" w:rsidR="00197378" w:rsidRDefault="00197378" w14:paraId="1D7B270A" wp14:textId="77777777">
    <w:pPr>
      <w:pStyle w:val="Piedepgina"/>
      <w:rPr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xmlns:wp14="http://schemas.microsoft.com/office/word/2010/wordml" w:rsidR="004B153D" w:rsidRDefault="004B153D" w14:paraId="384BA73E" wp14:textId="77777777">
      <w:r>
        <w:separator/>
      </w:r>
    </w:p>
    <w:p xmlns:wp14="http://schemas.microsoft.com/office/word/2010/wordml" w:rsidR="004B153D" w:rsidRDefault="004B153D" w14:paraId="34B3F2EB" wp14:textId="77777777"/>
  </w:footnote>
  <w:footnote w:type="continuationSeparator" w:id="0">
    <w:p xmlns:wp14="http://schemas.microsoft.com/office/word/2010/wordml" w:rsidR="004B153D" w:rsidRDefault="004B153D" w14:paraId="7D34F5C7" wp14:textId="77777777">
      <w:r>
        <w:continuationSeparator/>
      </w:r>
    </w:p>
    <w:p xmlns:wp14="http://schemas.microsoft.com/office/word/2010/wordml" w:rsidR="004B153D" w:rsidRDefault="004B153D" w14:paraId="0B4020A7" wp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35" w:type="dxa"/>
      <w:tblBorders>
        <w:top w:val="single" w:color="6BF2F5" w:sz="24" w:space="0"/>
        <w:bottom w:val="single" w:color="6BF2F5" w:sz="24" w:space="0"/>
      </w:tblBorders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170"/>
      <w:gridCol w:w="2175"/>
      <w:gridCol w:w="3345"/>
      <w:gridCol w:w="3345"/>
    </w:tblGrid>
    <w:tr xmlns:wp14="http://schemas.microsoft.com/office/word/2010/wordml" w:rsidR="00197378" w:rsidTr="00DF5A14" w14:paraId="79675BD6" wp14:textId="77777777">
      <w:trPr>
        <w:trHeight w:val="336"/>
      </w:trPr>
      <w:tc>
        <w:tcPr>
          <w:tcW w:w="1170" w:type="dxa"/>
        </w:tcPr>
        <w:p w:rsidR="00197378" w:rsidP="00233D4A" w:rsidRDefault="00197378" w14:paraId="4F904CB7" wp14:textId="77777777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noProof/>
            </w:rPr>
          </w:pPr>
          <w:r>
            <w:object w:dxaOrig="1170" w:dyaOrig="765" w14:anchorId="151CCC6A"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_x0000_i1025" style="width:58.5pt;height:38.25pt" type="#_x0000_t75">
                <v:imagedata o:title="" r:id="rId1"/>
              </v:shape>
              <o:OLEObject Type="Embed" ProgID="PBrush" ShapeID="_x0000_i1025" DrawAspect="Content" ObjectID="_1639385645" r:id="rId2"/>
            </w:object>
          </w:r>
        </w:p>
      </w:tc>
      <w:tc>
        <w:tcPr>
          <w:tcW w:w="2175" w:type="dxa"/>
        </w:tcPr>
        <w:p w:rsidRPr="00233D4A" w:rsidR="00197378" w:rsidP="00233D4A" w:rsidRDefault="00197378" w14:paraId="66DB6BAF" wp14:textId="77777777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rFonts w:ascii="Times New Roman" w:hAnsi="Times New Roman" w:cs="Times New Roman"/>
            </w:rPr>
          </w:pPr>
          <w:r w:rsidRPr="00233D4A">
            <w:rPr>
              <w:rFonts w:ascii="Times New Roman" w:hAnsi="Times New Roman" w:cs="Times New Roman"/>
            </w:rPr>
            <w:t>Unversitat Oberta</w:t>
          </w:r>
        </w:p>
        <w:p w:rsidRPr="00233D4A" w:rsidR="00197378" w:rsidP="00233D4A" w:rsidRDefault="00197378" w14:paraId="6A4DB3F3" wp14:textId="77777777">
          <w:pPr>
            <w:pStyle w:val="Encabezado"/>
            <w:tabs>
              <w:tab w:val="left" w:pos="435"/>
            </w:tabs>
            <w:spacing w:after="0" w:line="240" w:lineRule="auto"/>
            <w:jc w:val="left"/>
            <w:rPr>
              <w:rFonts w:ascii="Times New Roman" w:hAnsi="Times New Roman" w:cs="Times New Roman"/>
              <w:noProof/>
            </w:rPr>
          </w:pPr>
          <w:r w:rsidRPr="00233D4A">
            <w:rPr>
              <w:rFonts w:ascii="Times New Roman" w:hAnsi="Times New Roman" w:cs="Times New Roman"/>
            </w:rPr>
            <w:t>de Catalunya</w:t>
          </w:r>
        </w:p>
      </w:tc>
      <w:tc>
        <w:tcPr>
          <w:tcW w:w="3345" w:type="dxa"/>
          <w:vAlign w:val="bottom"/>
        </w:tcPr>
        <w:p w:rsidR="00197378" w:rsidP="00233D4A" w:rsidRDefault="004B153D" w14:paraId="13ABD420" wp14:textId="77777777">
          <w:pPr>
            <w:pStyle w:val="Encabezado"/>
            <w:tabs>
              <w:tab w:val="left" w:pos="435"/>
            </w:tabs>
            <w:spacing w:after="0" w:line="240" w:lineRule="auto"/>
            <w:jc w:val="right"/>
            <w:rPr>
              <w:noProof/>
            </w:rPr>
          </w:pPr>
          <w:sdt>
            <w:sdtPr>
              <w:alias w:val="Título"/>
              <w:id w:val="2002080891"/>
              <w:placeholder>
                <w:docPart w:val="B70C17ECE21E4E3E8119C58E8B58E092"/>
              </w:placeholder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EndPr/>
            <w:sdtContent>
              <w:r w:rsidR="00197378">
                <w:t>PDS - Grupo 2 – Informe pruebas</w:t>
              </w:r>
            </w:sdtContent>
          </w:sdt>
          <w:r w:rsidRPr="005F1E81" w:rsidR="00197378">
            <w:t xml:space="preserve"> </w:t>
          </w:r>
        </w:p>
      </w:tc>
      <w:tc>
        <w:tcPr>
          <w:tcW w:w="3345" w:type="dxa"/>
          <w:vAlign w:val="bottom"/>
        </w:tcPr>
        <w:p w:rsidR="00197378" w:rsidP="00233D4A" w:rsidRDefault="004B153D" w14:paraId="5BCE3AE9" wp14:textId="77777777">
          <w:pPr>
            <w:pStyle w:val="Encabezado"/>
            <w:tabs>
              <w:tab w:val="left" w:pos="435"/>
            </w:tabs>
            <w:spacing w:after="0" w:line="240" w:lineRule="auto"/>
            <w:jc w:val="right"/>
            <w:rPr>
              <w:noProof/>
            </w:rPr>
          </w:pPr>
          <w:sdt>
            <w:sdtPr>
              <w:alias w:val="Fecha"/>
              <w:id w:val="1317999026"/>
              <w:placeholder>
                <w:docPart w:val="8C987F0A40294468B0C1E789B7FC7A54"/>
              </w:placeholder>
              <w:dataBinding w:prefixMappings="xmlns:ns0='http://schemas.microsoft.com/office/2006/coverPageProps'" w:xpath="/ns0:CoverPageProperties[1]/ns0:PublishDate[1]" w:storeItemID="{55AF091B-3C7A-41E3-B477-F2FDAA23CFDA}"/>
              <w:date w:fullDate="2020-01-10T00:00:00Z">
                <w:dateFormat w:val="d 'de' MMMM 'de' yyyy"/>
                <w:lid w:val="es-ES"/>
                <w:storeMappedDataAs w:val="dateTime"/>
                <w:calendar w:val="gregorian"/>
              </w:date>
            </w:sdtPr>
            <w:sdtEndPr/>
            <w:sdtContent>
              <w:r w:rsidR="00197378">
                <w:t>10 de enero de 2020</w:t>
              </w:r>
            </w:sdtContent>
          </w:sdt>
        </w:p>
      </w:tc>
    </w:tr>
  </w:tbl>
  <w:p xmlns:wp14="http://schemas.microsoft.com/office/word/2010/wordml" w:rsidRPr="00405A99" w:rsidR="00197378" w:rsidP="00405A99" w:rsidRDefault="00197378" w14:paraId="06971CD3" wp14:textId="77777777">
    <w:pPr>
      <w:pStyle w:val="Encabezado"/>
      <w:rPr>
        <w:noProof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E1DD9"/>
    <w:multiLevelType w:val="multilevel"/>
    <w:tmpl w:val="4CC0CD60"/>
    <w:lvl w:ilvl="0">
      <w:start w:val="1"/>
      <w:numFmt w:val="decimal"/>
      <w:pStyle w:val="Ttulo4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5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DE70F96"/>
    <w:multiLevelType w:val="hybridMultilevel"/>
    <w:tmpl w:val="E68E9CAE"/>
    <w:lvl w:ilvl="0" w:tplc="6F78AC8C">
      <w:start w:val="1"/>
      <w:numFmt w:val="decimal"/>
      <w:lvlText w:val="%1."/>
      <w:lvlJc w:val="left"/>
      <w:pPr>
        <w:ind w:left="720" w:hanging="360"/>
      </w:pPr>
      <w:rPr>
        <w:rFonts w:hint="default" w:ascii="Century Gothic" w:hAnsi="Century Gothic"/>
      </w:rPr>
    </w:lvl>
    <w:lvl w:ilvl="1" w:tplc="04560019" w:tentative="1">
      <w:start w:val="1"/>
      <w:numFmt w:val="lowerLetter"/>
      <w:lvlText w:val="%2."/>
      <w:lvlJc w:val="left"/>
      <w:pPr>
        <w:ind w:left="1440" w:hanging="360"/>
      </w:pPr>
    </w:lvl>
    <w:lvl w:ilvl="2" w:tplc="0456001B" w:tentative="1">
      <w:start w:val="1"/>
      <w:numFmt w:val="lowerRoman"/>
      <w:lvlText w:val="%3."/>
      <w:lvlJc w:val="right"/>
      <w:pPr>
        <w:ind w:left="2160" w:hanging="180"/>
      </w:pPr>
    </w:lvl>
    <w:lvl w:ilvl="3" w:tplc="0456000F" w:tentative="1">
      <w:start w:val="1"/>
      <w:numFmt w:val="decimal"/>
      <w:lvlText w:val="%4."/>
      <w:lvlJc w:val="left"/>
      <w:pPr>
        <w:ind w:left="2880" w:hanging="360"/>
      </w:pPr>
    </w:lvl>
    <w:lvl w:ilvl="4" w:tplc="04560019" w:tentative="1">
      <w:start w:val="1"/>
      <w:numFmt w:val="lowerLetter"/>
      <w:lvlText w:val="%5."/>
      <w:lvlJc w:val="left"/>
      <w:pPr>
        <w:ind w:left="3600" w:hanging="360"/>
      </w:pPr>
    </w:lvl>
    <w:lvl w:ilvl="5" w:tplc="0456001B" w:tentative="1">
      <w:start w:val="1"/>
      <w:numFmt w:val="lowerRoman"/>
      <w:lvlText w:val="%6."/>
      <w:lvlJc w:val="right"/>
      <w:pPr>
        <w:ind w:left="4320" w:hanging="180"/>
      </w:pPr>
    </w:lvl>
    <w:lvl w:ilvl="6" w:tplc="0456000F" w:tentative="1">
      <w:start w:val="1"/>
      <w:numFmt w:val="decimal"/>
      <w:lvlText w:val="%7."/>
      <w:lvlJc w:val="left"/>
      <w:pPr>
        <w:ind w:left="5040" w:hanging="360"/>
      </w:pPr>
    </w:lvl>
    <w:lvl w:ilvl="7" w:tplc="04560019" w:tentative="1">
      <w:start w:val="1"/>
      <w:numFmt w:val="lowerLetter"/>
      <w:lvlText w:val="%8."/>
      <w:lvlJc w:val="left"/>
      <w:pPr>
        <w:ind w:left="5760" w:hanging="360"/>
      </w:pPr>
    </w:lvl>
    <w:lvl w:ilvl="8" w:tplc="045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02D64"/>
    <w:multiLevelType w:val="hybridMultilevel"/>
    <w:tmpl w:val="2158988C"/>
    <w:lvl w:ilvl="0" w:tplc="045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1014DE0"/>
    <w:multiLevelType w:val="hybridMultilevel"/>
    <w:tmpl w:val="99EC9992"/>
    <w:lvl w:ilvl="0" w:tplc="045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9EB2589"/>
    <w:multiLevelType w:val="hybridMultilevel"/>
    <w:tmpl w:val="65388346"/>
    <w:lvl w:ilvl="0" w:tplc="0456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56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56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56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56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56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56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56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56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6FEF1B41"/>
    <w:multiLevelType w:val="multilevel"/>
    <w:tmpl w:val="6FEF1B41"/>
    <w:lvl w:ilvl="0">
      <w:start w:val="1"/>
      <w:numFmt w:val="bullet"/>
      <w:lvlText w:val="-"/>
      <w:lvlJc w:val="left"/>
      <w:pPr>
        <w:ind w:left="1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lvlText w:val="-"/>
      <w:lvlJc w:val="left"/>
      <w:pPr>
        <w:ind w:left="7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lvlText w:val="-"/>
      <w:lvlJc w:val="left"/>
      <w:pPr>
        <w:ind w:left="13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lvlText w:val="-"/>
      <w:lvlJc w:val="left"/>
      <w:pPr>
        <w:ind w:left="19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lvlText w:val="-"/>
      <w:lvlJc w:val="left"/>
      <w:pPr>
        <w:ind w:left="25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lvlText w:val="-"/>
      <w:lvlJc w:val="left"/>
      <w:pPr>
        <w:ind w:left="31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lvlText w:val="-"/>
      <w:lvlJc w:val="left"/>
      <w:pPr>
        <w:ind w:left="37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lvlText w:val="-"/>
      <w:lvlJc w:val="left"/>
      <w:pPr>
        <w:ind w:left="43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lvlText w:val="-"/>
      <w:lvlJc w:val="left"/>
      <w:pPr>
        <w:ind w:left="4989" w:hanging="189"/>
      </w:pPr>
      <w:rPr>
        <w:rFonts w:ascii="Trebuchet MS" w:hAnsi="Trebuchet MS" w:eastAsia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72655C4F"/>
    <w:multiLevelType w:val="multilevel"/>
    <w:tmpl w:val="0C0A001F"/>
    <w:styleLink w:val="Estilo1"/>
    <w:lvl w:ilvl="0">
      <w:start w:val="1"/>
      <w:numFmt w:val="decimal"/>
      <w:lvlText w:val="%1."/>
      <w:lvlJc w:val="left"/>
      <w:pPr>
        <w:ind w:left="360" w:hanging="360"/>
      </w:pPr>
      <w:rPr>
        <w:rFonts w:ascii="Century Gothic" w:hAnsi="Century Gothic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zoom w:percent="100"/>
  <w:attachedTemplate r:id="rId1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45E"/>
    <w:rsid w:val="0002482E"/>
    <w:rsid w:val="00050324"/>
    <w:rsid w:val="0005289D"/>
    <w:rsid w:val="00056303"/>
    <w:rsid w:val="000747A0"/>
    <w:rsid w:val="000A0150"/>
    <w:rsid w:val="000E63C9"/>
    <w:rsid w:val="00130E9D"/>
    <w:rsid w:val="00150A6D"/>
    <w:rsid w:val="00185B35"/>
    <w:rsid w:val="00197378"/>
    <w:rsid w:val="001F2BC8"/>
    <w:rsid w:val="001F5F6B"/>
    <w:rsid w:val="00233D4A"/>
    <w:rsid w:val="00243EBC"/>
    <w:rsid w:val="00246A35"/>
    <w:rsid w:val="00284348"/>
    <w:rsid w:val="002B5DCF"/>
    <w:rsid w:val="002F51F5"/>
    <w:rsid w:val="00312137"/>
    <w:rsid w:val="003277E4"/>
    <w:rsid w:val="00330359"/>
    <w:rsid w:val="00330C6D"/>
    <w:rsid w:val="0033762F"/>
    <w:rsid w:val="00360494"/>
    <w:rsid w:val="00366C7E"/>
    <w:rsid w:val="00384EA3"/>
    <w:rsid w:val="003A39A1"/>
    <w:rsid w:val="003B6EF6"/>
    <w:rsid w:val="003C2191"/>
    <w:rsid w:val="003D3863"/>
    <w:rsid w:val="003E0BD2"/>
    <w:rsid w:val="003E0C35"/>
    <w:rsid w:val="00405A99"/>
    <w:rsid w:val="004110DE"/>
    <w:rsid w:val="0044085A"/>
    <w:rsid w:val="004B153D"/>
    <w:rsid w:val="004B21A5"/>
    <w:rsid w:val="004C3903"/>
    <w:rsid w:val="004E5FEE"/>
    <w:rsid w:val="004F0EEA"/>
    <w:rsid w:val="005037F0"/>
    <w:rsid w:val="00504F8E"/>
    <w:rsid w:val="005126AF"/>
    <w:rsid w:val="00516A86"/>
    <w:rsid w:val="005275F6"/>
    <w:rsid w:val="00572102"/>
    <w:rsid w:val="005A55EE"/>
    <w:rsid w:val="005F1BB0"/>
    <w:rsid w:val="00656C4D"/>
    <w:rsid w:val="0069096C"/>
    <w:rsid w:val="006E5716"/>
    <w:rsid w:val="007302B3"/>
    <w:rsid w:val="00730733"/>
    <w:rsid w:val="007309A6"/>
    <w:rsid w:val="00730E3A"/>
    <w:rsid w:val="00736AAF"/>
    <w:rsid w:val="00765B2A"/>
    <w:rsid w:val="00783A34"/>
    <w:rsid w:val="007C6B52"/>
    <w:rsid w:val="007D16C5"/>
    <w:rsid w:val="0084254C"/>
    <w:rsid w:val="00862FE4"/>
    <w:rsid w:val="0086389A"/>
    <w:rsid w:val="00864E7D"/>
    <w:rsid w:val="0087605E"/>
    <w:rsid w:val="008941AE"/>
    <w:rsid w:val="008B1FEE"/>
    <w:rsid w:val="008C1EF7"/>
    <w:rsid w:val="008E545E"/>
    <w:rsid w:val="00903C32"/>
    <w:rsid w:val="0091437E"/>
    <w:rsid w:val="00916B16"/>
    <w:rsid w:val="009173B9"/>
    <w:rsid w:val="0093335D"/>
    <w:rsid w:val="00934F7A"/>
    <w:rsid w:val="0093613E"/>
    <w:rsid w:val="00943026"/>
    <w:rsid w:val="00966B81"/>
    <w:rsid w:val="00977F79"/>
    <w:rsid w:val="009C4B0C"/>
    <w:rsid w:val="009C7720"/>
    <w:rsid w:val="009D479C"/>
    <w:rsid w:val="009E4F1B"/>
    <w:rsid w:val="00A23AFA"/>
    <w:rsid w:val="00A31B3E"/>
    <w:rsid w:val="00A458AE"/>
    <w:rsid w:val="00A532F3"/>
    <w:rsid w:val="00A76558"/>
    <w:rsid w:val="00A8489E"/>
    <w:rsid w:val="00AB02A7"/>
    <w:rsid w:val="00AC29F3"/>
    <w:rsid w:val="00B146F7"/>
    <w:rsid w:val="00B231E5"/>
    <w:rsid w:val="00B74B1D"/>
    <w:rsid w:val="00BD3824"/>
    <w:rsid w:val="00C02B87"/>
    <w:rsid w:val="00C06ACE"/>
    <w:rsid w:val="00C15D26"/>
    <w:rsid w:val="00C26C61"/>
    <w:rsid w:val="00C4086D"/>
    <w:rsid w:val="00C819BC"/>
    <w:rsid w:val="00CA1896"/>
    <w:rsid w:val="00CB5B28"/>
    <w:rsid w:val="00CF1DC2"/>
    <w:rsid w:val="00CF2553"/>
    <w:rsid w:val="00CF5371"/>
    <w:rsid w:val="00D0323A"/>
    <w:rsid w:val="00D0559F"/>
    <w:rsid w:val="00D064B5"/>
    <w:rsid w:val="00D077E9"/>
    <w:rsid w:val="00D23D93"/>
    <w:rsid w:val="00D42CB7"/>
    <w:rsid w:val="00D5413D"/>
    <w:rsid w:val="00D570A9"/>
    <w:rsid w:val="00D6180A"/>
    <w:rsid w:val="00D70D02"/>
    <w:rsid w:val="00D770C7"/>
    <w:rsid w:val="00D86945"/>
    <w:rsid w:val="00D90290"/>
    <w:rsid w:val="00DC706A"/>
    <w:rsid w:val="00DD152F"/>
    <w:rsid w:val="00DE213F"/>
    <w:rsid w:val="00DF027C"/>
    <w:rsid w:val="00DF5A14"/>
    <w:rsid w:val="00E00A32"/>
    <w:rsid w:val="00E22ACD"/>
    <w:rsid w:val="00E620B0"/>
    <w:rsid w:val="00E81B40"/>
    <w:rsid w:val="00EF555B"/>
    <w:rsid w:val="00F027BB"/>
    <w:rsid w:val="00F11DCF"/>
    <w:rsid w:val="00F162EA"/>
    <w:rsid w:val="00F52D27"/>
    <w:rsid w:val="00F83527"/>
    <w:rsid w:val="00FC71FE"/>
    <w:rsid w:val="00FD4A3D"/>
    <w:rsid w:val="00FD583F"/>
    <w:rsid w:val="00FD7488"/>
    <w:rsid w:val="00FE1534"/>
    <w:rsid w:val="00FF16B4"/>
    <w:rsid w:val="0AAFC2AF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attachedSchema w:val="urn:DocumentPartTemplate"/>
  <w:attachedSchema w:val="http://schemas.microsoft.com/temp/samples"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BEEB09"/>
  <w15:docId w15:val="{6881D172-55B5-46BC-9D50-84D98C36E0B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7" w:qFormat="1"/>
    <w:lsdException w:name="heading 2" w:uiPriority="4" w:qFormat="1"/>
    <w:lsdException w:name="heading 3" w:uiPriority="5" w:semiHidden="1" w:unhideWhenUsed="1" w:qFormat="1"/>
    <w:lsdException w:name="heading 4" w:uiPriority="1" w:semiHidden="1" w:unhideWhenUsed="1" w:qFormat="1"/>
    <w:lsdException w:name="heading 5" w:uiPriority="1" w:semiHidden="1" w:unhideWhenUsed="1" w:qFormat="1"/>
    <w:lsdException w:name="heading 6" w:uiPriority="1" w:semiHidden="1" w:unhideWhenUsed="1" w:qFormat="1"/>
    <w:lsdException w:name="heading 7" w:uiPriority="1" w:semiHidden="1" w:unhideWhenUsed="1" w:qFormat="1"/>
    <w:lsdException w:name="heading 8" w:uiPriority="1" w:semiHidden="1" w:unhideWhenUsed="1" w:qFormat="1"/>
    <w:lsdException w:name="heading 9" w:uiPriority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semiHidden="1" w:unhideWhenUsed="1" w:qFormat="1"/>
    <w:lsdException w:name="Hyperlink" w:semiHidden="1" w:unhideWhenUsed="1"/>
    <w:lsdException w:name="FollowedHyperlink" w:semiHidden="1" w:unhideWhenUsed="1"/>
    <w:lsdException w:name="Strong" w:uiPriority="2" w:semiHidden="1" w:unhideWhenUsed="1" w:qFormat="1"/>
    <w:lsdException w:name="Emphasis" w:uiPriority="2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semiHidden="1" w:unhideWhenUsed="1" w:qFormat="1"/>
    <w:lsdException w:name="Quote" w:uiPriority="29" w:semiHidden="1" w:unhideWhenUsed="1" w:qFormat="1"/>
    <w:lsdException w:name="Intense Quote" w:uiPriority="30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semiHidden="1" w:unhideWhenUsed="1" w:qFormat="1"/>
    <w:lsdException w:name="Intense Emphasis" w:uiPriority="21" w:semiHidden="1" w:unhideWhenUsed="1" w:qFormat="1"/>
    <w:lsdException w:name="Subtle Reference" w:uiPriority="31" w:semiHidden="1" w:unhideWhenUsed="1" w:qFormat="1"/>
    <w:lsdException w:name="Intense Reference" w:uiPriority="32" w:semiHidden="1" w:unhideWhenUsed="1" w:qFormat="1"/>
    <w:lsdException w:name="Book Title" w:uiPriority="33" w:semiHidden="1" w:unhideWhenUsed="1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rsid w:val="008C1EF7"/>
    <w:pPr>
      <w:spacing w:after="120"/>
      <w:jc w:val="both"/>
    </w:pPr>
    <w:rPr>
      <w:rFonts w:eastAsiaTheme="minorEastAsia"/>
      <w:color w:val="082A75" w:themeColor="text2"/>
      <w:szCs w:val="22"/>
    </w:rPr>
  </w:style>
  <w:style w:type="paragraph" w:styleId="Ttulo1">
    <w:name w:val="heading 1"/>
    <w:basedOn w:val="Normal"/>
    <w:link w:val="Ttulo1Car"/>
    <w:uiPriority w:val="4"/>
    <w:qFormat/>
    <w:rsid w:val="00D077E9"/>
    <w:pPr>
      <w:keepNext/>
      <w:spacing w:before="240" w:after="60"/>
      <w:outlineLvl w:val="0"/>
    </w:pPr>
    <w:rPr>
      <w:rFonts w:asciiTheme="majorHAnsi" w:hAnsiTheme="majorHAnsi" w:eastAsiaTheme="majorEastAsia" w:cstheme="majorBidi"/>
      <w:color w:val="061F57" w:themeColor="text2" w:themeShade="BF"/>
      <w:kern w:val="28"/>
      <w:sz w:val="52"/>
      <w:szCs w:val="32"/>
    </w:rPr>
  </w:style>
  <w:style w:type="paragraph" w:styleId="Ttulo2">
    <w:name w:val="heading 2"/>
    <w:basedOn w:val="Normal"/>
    <w:next w:val="Normal"/>
    <w:link w:val="Ttulo2Car"/>
    <w:uiPriority w:val="4"/>
    <w:qFormat/>
    <w:rsid w:val="00DF027C"/>
    <w:pPr>
      <w:keepNext/>
      <w:spacing w:after="240" w:line="240" w:lineRule="auto"/>
      <w:outlineLvl w:val="1"/>
    </w:pPr>
    <w:rPr>
      <w:rFonts w:eastAsiaTheme="majorEastAsia" w:cstheme="majorBidi"/>
      <w:b/>
      <w:sz w:val="36"/>
      <w:szCs w:val="26"/>
    </w:rPr>
  </w:style>
  <w:style w:type="paragraph" w:styleId="Ttulo3">
    <w:name w:val="heading 3"/>
    <w:basedOn w:val="Normal"/>
    <w:next w:val="Normal"/>
    <w:link w:val="Ttulo3Car"/>
    <w:uiPriority w:val="5"/>
    <w:unhideWhenUsed/>
    <w:qFormat/>
    <w:rsid w:val="00BD3824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012639" w:themeColor="accent1" w:themeShade="7F"/>
      <w:szCs w:val="24"/>
    </w:rPr>
  </w:style>
  <w:style w:type="paragraph" w:styleId="Ttulo4">
    <w:name w:val="heading 4"/>
    <w:basedOn w:val="Nombre"/>
    <w:next w:val="Normal"/>
    <w:link w:val="Ttulo4Car"/>
    <w:uiPriority w:val="1"/>
    <w:unhideWhenUsed/>
    <w:qFormat/>
    <w:rsid w:val="00504F8E"/>
    <w:pPr>
      <w:numPr>
        <w:numId w:val="2"/>
      </w:numPr>
      <w:jc w:val="left"/>
      <w:outlineLvl w:val="3"/>
    </w:pPr>
    <w:rPr>
      <w:rFonts w:cstheme="minorHAnsi"/>
      <w:noProof/>
      <w:sz w:val="44"/>
      <w:szCs w:val="44"/>
    </w:rPr>
  </w:style>
  <w:style w:type="paragraph" w:styleId="Ttulo5">
    <w:name w:val="heading 5"/>
    <w:basedOn w:val="Nombre"/>
    <w:next w:val="Normal"/>
    <w:link w:val="Ttulo5Car"/>
    <w:uiPriority w:val="1"/>
    <w:unhideWhenUsed/>
    <w:qFormat/>
    <w:rsid w:val="008C1EF7"/>
    <w:pPr>
      <w:numPr>
        <w:ilvl w:val="1"/>
        <w:numId w:val="2"/>
      </w:numPr>
      <w:jc w:val="left"/>
      <w:outlineLvl w:val="4"/>
    </w:pPr>
    <w:rPr>
      <w:rFonts w:cstheme="minorHAnsi"/>
      <w:noProof/>
      <w:sz w:val="32"/>
      <w:szCs w:val="44"/>
    </w:rPr>
  </w:style>
  <w:style w:type="paragraph" w:styleId="Ttulo6">
    <w:name w:val="heading 6"/>
    <w:basedOn w:val="Normal"/>
    <w:next w:val="Normal"/>
    <w:link w:val="Ttulo6Car"/>
    <w:uiPriority w:val="1"/>
    <w:semiHidden/>
    <w:unhideWhenUsed/>
    <w:qFormat/>
    <w:rsid w:val="00504F8E"/>
    <w:pPr>
      <w:keepNext/>
      <w:keepLines/>
      <w:spacing w:before="40" w:after="0"/>
      <w:outlineLvl w:val="5"/>
    </w:pPr>
    <w:rPr>
      <w:rFonts w:asciiTheme="majorHAnsi" w:hAnsiTheme="majorHAnsi" w:eastAsiaTheme="majorEastAsia" w:cstheme="majorBidi"/>
      <w:color w:val="012639" w:themeColor="accent1" w:themeShade="7F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character" w:styleId="TextodegloboCar" w:customStyle="1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uiPriority w:val="1"/>
    <w:qFormat/>
    <w:rsid w:val="00D86945"/>
    <w:pPr>
      <w:spacing w:after="200" w:line="240" w:lineRule="auto"/>
    </w:pPr>
    <w:rPr>
      <w:rFonts w:asciiTheme="majorHAnsi" w:hAnsiTheme="majorHAnsi" w:eastAsiaTheme="majorEastAsia" w:cstheme="majorBidi"/>
      <w:bCs/>
      <w:sz w:val="72"/>
      <w:szCs w:val="52"/>
    </w:rPr>
  </w:style>
  <w:style w:type="character" w:styleId="TtuloCar" w:customStyle="1">
    <w:name w:val="Título Car"/>
    <w:basedOn w:val="Fuentedeprrafopredeter"/>
    <w:link w:val="Ttulo"/>
    <w:uiPriority w:val="1"/>
    <w:rsid w:val="00D86945"/>
    <w:rPr>
      <w:rFonts w:asciiTheme="majorHAnsi" w:hAnsiTheme="majorHAnsi" w:eastAsiaTheme="majorEastAsia" w:cstheme="majorBidi"/>
      <w:b/>
      <w:bCs/>
      <w:color w:val="082A75" w:themeColor="text2"/>
      <w:sz w:val="72"/>
      <w:szCs w:val="52"/>
    </w:rPr>
  </w:style>
  <w:style w:type="paragraph" w:styleId="Subttulo">
    <w:name w:val="Subtitle"/>
    <w:basedOn w:val="Normal"/>
    <w:link w:val="SubttuloCar"/>
    <w:uiPriority w:val="2"/>
    <w:qFormat/>
    <w:rsid w:val="00D86945"/>
    <w:pPr>
      <w:framePr w:hSpace="180" w:wrap="around" w:hAnchor="margin" w:vAnchor="text" w:y="1167"/>
    </w:pPr>
    <w:rPr>
      <w:b/>
      <w:caps/>
      <w:spacing w:val="20"/>
      <w:sz w:val="32"/>
    </w:rPr>
  </w:style>
  <w:style w:type="character" w:styleId="SubttuloCar" w:customStyle="1">
    <w:name w:val="Subtítulo Car"/>
    <w:basedOn w:val="Fuentedeprrafopredeter"/>
    <w:link w:val="Subttulo"/>
    <w:uiPriority w:val="2"/>
    <w:rsid w:val="00D86945"/>
    <w:rPr>
      <w:rFonts w:eastAsiaTheme="minorEastAsia"/>
      <w:caps/>
      <w:color w:val="082A75" w:themeColor="text2"/>
      <w:spacing w:val="20"/>
      <w:sz w:val="32"/>
      <w:szCs w:val="22"/>
    </w:rPr>
  </w:style>
  <w:style w:type="character" w:styleId="Ttulo1Car" w:customStyle="1">
    <w:name w:val="Título 1 Car"/>
    <w:basedOn w:val="Fuentedeprrafopredeter"/>
    <w:link w:val="Ttulo1"/>
    <w:uiPriority w:val="4"/>
    <w:rsid w:val="00D077E9"/>
    <w:rPr>
      <w:rFonts w:asciiTheme="majorHAnsi" w:hAnsiTheme="majorHAnsi" w:eastAsiaTheme="majorEastAsia" w:cstheme="majorBidi"/>
      <w:b/>
      <w:color w:val="061F57" w:themeColor="text2" w:themeShade="BF"/>
      <w:kern w:val="28"/>
      <w:sz w:val="52"/>
      <w:szCs w:val="32"/>
    </w:rPr>
  </w:style>
  <w:style w:type="paragraph" w:styleId="Encabezado">
    <w:name w:val="header"/>
    <w:basedOn w:val="Normal"/>
    <w:link w:val="EncabezadoCar"/>
    <w:uiPriority w:val="8"/>
    <w:unhideWhenUsed/>
    <w:rsid w:val="005037F0"/>
  </w:style>
  <w:style w:type="character" w:styleId="EncabezadoCar" w:customStyle="1">
    <w:name w:val="Encabezado Car"/>
    <w:basedOn w:val="Fuentedeprrafopredeter"/>
    <w:link w:val="Encabezado"/>
    <w:uiPriority w:val="8"/>
    <w:rsid w:val="0093335D"/>
  </w:style>
  <w:style w:type="paragraph" w:styleId="Piedepgina">
    <w:name w:val="footer"/>
    <w:basedOn w:val="Normal"/>
    <w:link w:val="PiedepginaCar"/>
    <w:uiPriority w:val="99"/>
    <w:unhideWhenUsed/>
    <w:rsid w:val="005037F0"/>
  </w:style>
  <w:style w:type="character" w:styleId="PiedepginaCar" w:customStyle="1">
    <w:name w:val="Pie de página Car"/>
    <w:basedOn w:val="Fuentedeprrafopredeter"/>
    <w:link w:val="Piedepgina"/>
    <w:uiPriority w:val="99"/>
    <w:rsid w:val="005037F0"/>
    <w:rPr>
      <w:sz w:val="24"/>
      <w:szCs w:val="24"/>
    </w:rPr>
  </w:style>
  <w:style w:type="paragraph" w:styleId="Nombre" w:customStyle="1">
    <w:name w:val="Nombre"/>
    <w:basedOn w:val="Normal"/>
    <w:uiPriority w:val="3"/>
    <w:qFormat/>
    <w:rsid w:val="00B231E5"/>
    <w:pPr>
      <w:spacing w:line="240" w:lineRule="auto"/>
      <w:jc w:val="right"/>
    </w:pPr>
  </w:style>
  <w:style w:type="character" w:styleId="Ttulo2Car" w:customStyle="1">
    <w:name w:val="Título 2 Car"/>
    <w:basedOn w:val="Fuentedeprrafopredeter"/>
    <w:link w:val="Ttulo2"/>
    <w:uiPriority w:val="4"/>
    <w:rsid w:val="00DF027C"/>
    <w:rPr>
      <w:rFonts w:eastAsiaTheme="majorEastAsia" w:cstheme="majorBidi"/>
      <w:color w:val="082A75" w:themeColor="text2"/>
      <w:sz w:val="36"/>
      <w:szCs w:val="26"/>
    </w:rPr>
  </w:style>
  <w:style w:type="table" w:styleId="Tablaconcuadrcula">
    <w:name w:val="Table Grid"/>
    <w:basedOn w:val="Tablanormal"/>
    <w:uiPriority w:val="1"/>
    <w:rsid w:val="00FF16B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Textodelmarcadordeposicin">
    <w:name w:val="Placeholder Text"/>
    <w:basedOn w:val="Fuentedeprrafopredeter"/>
    <w:uiPriority w:val="99"/>
    <w:unhideWhenUsed/>
    <w:rsid w:val="00D86945"/>
    <w:rPr>
      <w:color w:val="808080"/>
    </w:rPr>
  </w:style>
  <w:style w:type="paragraph" w:styleId="Contenido" w:customStyle="1">
    <w:name w:val="Contenido"/>
    <w:basedOn w:val="Normal"/>
    <w:link w:val="Carcterdecontenido"/>
    <w:qFormat/>
    <w:rsid w:val="00DF027C"/>
    <w:rPr>
      <w:b/>
    </w:rPr>
  </w:style>
  <w:style w:type="paragraph" w:styleId="Textodestacado" w:customStyle="1">
    <w:name w:val="Texto destacado"/>
    <w:basedOn w:val="Normal"/>
    <w:link w:val="Carcterdetextodestacado"/>
    <w:qFormat/>
    <w:rsid w:val="00DF027C"/>
  </w:style>
  <w:style w:type="character" w:styleId="Carcterdecontenido" w:customStyle="1">
    <w:name w:val="Carácter de contenido"/>
    <w:basedOn w:val="Fuentedeprrafopredeter"/>
    <w:link w:val="Contenido"/>
    <w:rsid w:val="00DF027C"/>
    <w:rPr>
      <w:rFonts w:eastAsiaTheme="minorEastAsia"/>
      <w:color w:val="082A75" w:themeColor="text2"/>
      <w:sz w:val="28"/>
      <w:szCs w:val="22"/>
    </w:rPr>
  </w:style>
  <w:style w:type="character" w:styleId="Carcterdetextodestacado" w:customStyle="1">
    <w:name w:val="Carácter de texto destacado"/>
    <w:basedOn w:val="Fuentedeprrafopredeter"/>
    <w:link w:val="Textodestacado"/>
    <w:rsid w:val="00DF027C"/>
    <w:rPr>
      <w:rFonts w:eastAsiaTheme="minorEastAsia"/>
      <w:b/>
      <w:color w:val="082A75" w:themeColor="text2"/>
      <w:sz w:val="28"/>
      <w:szCs w:val="22"/>
    </w:rPr>
  </w:style>
  <w:style w:type="character" w:styleId="Ttulo3Car" w:customStyle="1">
    <w:name w:val="Título 3 Car"/>
    <w:basedOn w:val="Fuentedeprrafopredeter"/>
    <w:link w:val="Ttulo3"/>
    <w:uiPriority w:val="5"/>
    <w:rsid w:val="00BD3824"/>
    <w:rPr>
      <w:rFonts w:asciiTheme="majorHAnsi" w:hAnsiTheme="majorHAnsi" w:eastAsiaTheme="majorEastAsia" w:cstheme="majorBidi"/>
      <w:b/>
      <w:color w:val="012639" w:themeColor="accent1" w:themeShade="7F"/>
    </w:rPr>
  </w:style>
  <w:style w:type="numbering" w:styleId="Estilo1" w:customStyle="1">
    <w:name w:val="Estilo1"/>
    <w:uiPriority w:val="99"/>
    <w:rsid w:val="009E4F1B"/>
    <w:pPr>
      <w:numPr>
        <w:numId w:val="3"/>
      </w:numPr>
    </w:pPr>
  </w:style>
  <w:style w:type="paragraph" w:styleId="TtuloTDC">
    <w:name w:val="TOC Heading"/>
    <w:basedOn w:val="Ttulo1"/>
    <w:next w:val="Normal"/>
    <w:uiPriority w:val="39"/>
    <w:unhideWhenUsed/>
    <w:qFormat/>
    <w:rsid w:val="00504F8E"/>
    <w:pPr>
      <w:keepLines/>
      <w:spacing w:after="0" w:line="259" w:lineRule="auto"/>
      <w:jc w:val="left"/>
      <w:outlineLvl w:val="9"/>
    </w:pPr>
    <w:rPr>
      <w:color w:val="013A57" w:themeColor="accent1" w:themeShade="BF"/>
      <w:kern w:val="0"/>
      <w:sz w:val="32"/>
      <w:lang w:val="gl-ES" w:eastAsia="gl-ES"/>
    </w:rPr>
  </w:style>
  <w:style w:type="paragraph" w:styleId="TDC1">
    <w:name w:val="toc 1"/>
    <w:basedOn w:val="Normal"/>
    <w:next w:val="Normal"/>
    <w:autoRedefine/>
    <w:uiPriority w:val="39"/>
    <w:unhideWhenUsed/>
    <w:rsid w:val="00504F8E"/>
    <w:pPr>
      <w:spacing w:after="100"/>
    </w:pPr>
  </w:style>
  <w:style w:type="character" w:styleId="Hipervnculo">
    <w:name w:val="Hyperlink"/>
    <w:basedOn w:val="Fuentedeprrafopredeter"/>
    <w:uiPriority w:val="99"/>
    <w:unhideWhenUsed/>
    <w:rsid w:val="00504F8E"/>
    <w:rPr>
      <w:color w:val="3592CF" w:themeColor="hyperlink"/>
      <w:u w:val="single"/>
    </w:rPr>
  </w:style>
  <w:style w:type="character" w:styleId="Ttulo4Car" w:customStyle="1">
    <w:name w:val="Título 4 Car"/>
    <w:basedOn w:val="Fuentedeprrafopredeter"/>
    <w:link w:val="Ttulo4"/>
    <w:uiPriority w:val="1"/>
    <w:rsid w:val="00504F8E"/>
    <w:rPr>
      <w:rFonts w:eastAsiaTheme="minorEastAsia" w:cstheme="minorHAnsi"/>
      <w:noProof/>
      <w:color w:val="082A75" w:themeColor="text2"/>
      <w:sz w:val="44"/>
      <w:szCs w:val="44"/>
    </w:rPr>
  </w:style>
  <w:style w:type="character" w:styleId="Ttulo5Car" w:customStyle="1">
    <w:name w:val="Título 5 Car"/>
    <w:basedOn w:val="Fuentedeprrafopredeter"/>
    <w:link w:val="Ttulo5"/>
    <w:uiPriority w:val="1"/>
    <w:rsid w:val="008C1EF7"/>
    <w:rPr>
      <w:rFonts w:eastAsiaTheme="minorEastAsia" w:cstheme="minorHAnsi"/>
      <w:noProof/>
      <w:color w:val="082A75" w:themeColor="text2"/>
      <w:sz w:val="32"/>
      <w:szCs w:val="44"/>
    </w:rPr>
  </w:style>
  <w:style w:type="character" w:styleId="Ttulo6Car" w:customStyle="1">
    <w:name w:val="Título 6 Car"/>
    <w:basedOn w:val="Fuentedeprrafopredeter"/>
    <w:link w:val="Ttulo6"/>
    <w:uiPriority w:val="1"/>
    <w:semiHidden/>
    <w:rsid w:val="00504F8E"/>
    <w:rPr>
      <w:rFonts w:asciiTheme="majorHAnsi" w:hAnsiTheme="majorHAnsi" w:eastAsiaTheme="majorEastAsia" w:cstheme="majorBidi"/>
      <w:color w:val="012639" w:themeColor="accent1" w:themeShade="7F"/>
      <w:sz w:val="28"/>
      <w:szCs w:val="22"/>
    </w:rPr>
  </w:style>
  <w:style w:type="paragraph" w:styleId="TDC2">
    <w:name w:val="toc 2"/>
    <w:basedOn w:val="Normal"/>
    <w:next w:val="Normal"/>
    <w:autoRedefine/>
    <w:uiPriority w:val="39"/>
    <w:unhideWhenUsed/>
    <w:rsid w:val="00504F8E"/>
    <w:pPr>
      <w:spacing w:after="100"/>
      <w:ind w:left="280"/>
    </w:pPr>
  </w:style>
  <w:style w:type="table" w:styleId="TableGrid" w:customStyle="1">
    <w:name w:val="Table Grid0"/>
    <w:rsid w:val="003E0BD2"/>
    <w:pPr>
      <w:spacing w:after="0" w:line="240" w:lineRule="auto"/>
    </w:pPr>
    <w:rPr>
      <w:rFonts w:eastAsiaTheme="minorEastAsia"/>
      <w:sz w:val="22"/>
      <w:szCs w:val="22"/>
      <w:lang w:val="gl-ES" w:eastAsia="gl-E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Pruebas" w:customStyle="1">
    <w:name w:val="TablaPruebas"/>
    <w:basedOn w:val="Tablanormal"/>
    <w:uiPriority w:val="99"/>
    <w:rsid w:val="00D23D93"/>
    <w:pPr>
      <w:spacing w:after="0" w:line="240" w:lineRule="auto"/>
    </w:pPr>
    <w:tblPr>
      <w:tblStyleRowBandSize w:val="1"/>
      <w:tblBorders>
        <w:top w:val="single" w:color="194969" w:themeColor="accent2" w:themeShade="80" w:sz="4" w:space="0"/>
        <w:left w:val="single" w:color="194969" w:themeColor="accent2" w:themeShade="80" w:sz="4" w:space="0"/>
        <w:bottom w:val="single" w:color="194969" w:themeColor="accent2" w:themeShade="80" w:sz="4" w:space="0"/>
        <w:right w:val="single" w:color="194969" w:themeColor="accent2" w:themeShade="80" w:sz="4" w:space="0"/>
        <w:insideH w:val="single" w:color="194969" w:themeColor="accent2" w:themeShade="80" w:sz="4" w:space="0"/>
        <w:insideV w:val="single" w:color="194969" w:themeColor="accent2" w:themeShade="80" w:sz="4" w:space="0"/>
      </w:tblBorders>
    </w:tblPr>
    <w:tcPr>
      <w:shd w:val="clear" w:color="auto" w:fill="FFFFFF" w:themeFill="background1"/>
    </w:tcPr>
    <w:tblStylePr w:type="firstRow">
      <w:pPr>
        <w:jc w:val="center"/>
      </w:pPr>
      <w:rPr>
        <w:b/>
        <w:color w:val="FFFFFF" w:themeColor="background1"/>
      </w:rPr>
      <w:tblPr/>
      <w:tcPr>
        <w:shd w:val="clear" w:color="auto" w:fill="336699"/>
      </w:tcPr>
    </w:tblStylePr>
    <w:tblStylePr w:type="band2Horz">
      <w:tblPr/>
      <w:tcPr>
        <w:shd w:val="clear" w:color="auto" w:fill="E0EFF4" w:themeFill="accent4" w:themeFillTint="33"/>
      </w:tcPr>
    </w:tblStylePr>
  </w:style>
  <w:style w:type="paragraph" w:styleId="BodyA" w:customStyle="1">
    <w:name w:val="Body A"/>
    <w:rsid w:val="003B6EF6"/>
    <w:pPr>
      <w:framePr w:wrap="around" w:hAnchor="text"/>
      <w:spacing w:after="120"/>
      <w:jc w:val="both"/>
    </w:pPr>
    <w:rPr>
      <w:rFonts w:ascii="Calibri" w:hAnsi="Calibri" w:eastAsia="Calibri" w:cs="Calibri"/>
      <w:color w:val="082A75"/>
      <w:u w:color="082A75"/>
      <w:lang w:val="gl-ES" w:eastAsia="gl-ES"/>
    </w:rPr>
  </w:style>
  <w:style w:type="paragraph" w:styleId="Body" w:customStyle="1">
    <w:name w:val="Body"/>
    <w:qFormat/>
    <w:rsid w:val="003B6EF6"/>
    <w:pPr>
      <w:framePr w:wrap="around" w:hAnchor="text"/>
      <w:spacing w:after="0" w:line="240" w:lineRule="auto"/>
    </w:pPr>
    <w:rPr>
      <w:rFonts w:ascii="Times New Roman" w:hAnsi="Times New Roman" w:eastAsia="Arial Unicode MS" w:cs="Arial Unicode MS"/>
      <w:color w:val="000000"/>
      <w:u w:color="000000"/>
      <w:lang w:val="en-US" w:eastAsia="gl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27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2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7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2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2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fontTable" Target="fontTable.xml" Id="rId13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header" Target="header1.xml" Id="rId11" /><Relationship Type="http://schemas.openxmlformats.org/officeDocument/2006/relationships/settings" Target="settings.xml" Id="rId5" /><Relationship Type="http://schemas.openxmlformats.org/officeDocument/2006/relationships/theme" Target="theme/theme1.xml" Id="rId15" /><Relationship Type="http://schemas.openxmlformats.org/officeDocument/2006/relationships/image" Target="media/image2.png" Id="rId10" /><Relationship Type="http://schemas.openxmlformats.org/officeDocument/2006/relationships/styles" Target="styles.xml" Id="rId4" /><Relationship Type="http://schemas.openxmlformats.org/officeDocument/2006/relationships/image" Target="media/image1.jpeg" Id="rId9" /><Relationship Type="http://schemas.openxmlformats.org/officeDocument/2006/relationships/glossaryDocument" Target="glossary/document.xml" Id="rId14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k\AppData\Roaming\Microsoft\Templates\Informe%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8ACBA974ACE497CA0B88E9B46E1AE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AEAF5-EEEC-498F-A725-E741EBD4C439}"/>
      </w:docPartPr>
      <w:docPartBody>
        <w:p w:rsidR="005D27B2" w:rsidRDefault="000159C0">
          <w:pPr>
            <w:pStyle w:val="28ACBA974ACE497CA0B88E9B46E1AE08"/>
          </w:pPr>
          <w:r w:rsidRPr="00D86945">
            <w:rPr>
              <w:rStyle w:val="SubttuloCar"/>
              <w:b/>
              <w:lang w:bidi="es-ES"/>
            </w:rPr>
            <w:fldChar w:fldCharType="begin"/>
          </w:r>
          <w:r w:rsidRPr="00D86945">
            <w:rPr>
              <w:rStyle w:val="SubttuloCar"/>
              <w:lang w:bidi="es-ES"/>
            </w:rPr>
            <w:instrText xml:space="preserve"> DATE  \@ "MMMM d"  \* MERGEFORMAT </w:instrText>
          </w:r>
          <w:r w:rsidRPr="00D86945">
            <w:rPr>
              <w:rStyle w:val="SubttuloCar"/>
              <w:b/>
              <w:lang w:bidi="es-ES"/>
            </w:rPr>
            <w:fldChar w:fldCharType="separate"/>
          </w:r>
          <w:r>
            <w:rPr>
              <w:rStyle w:val="SubttuloCar"/>
              <w:lang w:bidi="es-ES"/>
            </w:rPr>
            <w:t>noviembre 16</w:t>
          </w:r>
          <w:r w:rsidRPr="00D86945">
            <w:rPr>
              <w:rStyle w:val="SubttuloCar"/>
              <w:b/>
              <w:lang w:bidi="es-ES"/>
            </w:rPr>
            <w:fldChar w:fldCharType="end"/>
          </w:r>
        </w:p>
      </w:docPartBody>
    </w:docPart>
    <w:docPart>
      <w:docPartPr>
        <w:name w:val="D837A28C61A64A56B7E630AE91C84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2BAAC-D9BF-48DB-A3D4-1B333890914E}"/>
      </w:docPartPr>
      <w:docPartBody>
        <w:p w:rsidR="005D27B2" w:rsidRDefault="000159C0">
          <w:pPr>
            <w:pStyle w:val="D837A28C61A64A56B7E630AE91C84635"/>
          </w:pPr>
          <w:r>
            <w:rPr>
              <w:noProof/>
              <w:lang w:bidi="es-ES"/>
            </w:rPr>
            <w:t>NOMBRE DE LA COMPAÑÍA</w:t>
          </w:r>
        </w:p>
      </w:docPartBody>
    </w:docPart>
    <w:docPart>
      <w:docPartPr>
        <w:name w:val="C0270CE7B9C3450A9B65947958930E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FA9EC-D16E-4574-902A-2DE0846DFB1D}"/>
      </w:docPartPr>
      <w:docPartBody>
        <w:p w:rsidR="005D27B2" w:rsidRDefault="000159C0">
          <w:pPr>
            <w:pStyle w:val="C0270CE7B9C3450A9B65947958930E4E"/>
          </w:pPr>
          <w:r>
            <w:rPr>
              <w:noProof/>
              <w:lang w:bidi="es-ES"/>
            </w:rPr>
            <w:t>Su nombre</w:t>
          </w:r>
        </w:p>
      </w:docPartBody>
    </w:docPart>
    <w:docPart>
      <w:docPartPr>
        <w:name w:val="B70C17ECE21E4E3E8119C58E8B58E0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3ED63-7783-4F8C-BDBF-21C8D14321F5}"/>
      </w:docPartPr>
      <w:docPartBody>
        <w:p w:rsidR="005D27B2" w:rsidRDefault="00DD3209" w:rsidP="00DD3209">
          <w:pPr>
            <w:pStyle w:val="B70C17ECE21E4E3E8119C58E8B58E092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  <w:lang w:val="es-ES"/>
            </w:rPr>
            <w:t>[Título del documento]</w:t>
          </w:r>
        </w:p>
      </w:docPartBody>
    </w:docPart>
    <w:docPart>
      <w:docPartPr>
        <w:name w:val="8C987F0A40294468B0C1E789B7FC7A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05CE4-CAAD-4628-9AB7-2C05EB68C600}"/>
      </w:docPartPr>
      <w:docPartBody>
        <w:p w:rsidR="005D27B2" w:rsidRDefault="00DD3209" w:rsidP="00DD3209">
          <w:pPr>
            <w:pStyle w:val="8C987F0A40294468B0C1E789B7FC7A54"/>
          </w:pPr>
          <w:r>
            <w:rPr>
              <w:rFonts w:asciiTheme="majorHAnsi" w:eastAsiaTheme="majorEastAsia" w:hAnsiTheme="majorHAnsi" w:cstheme="majorBidi"/>
              <w:color w:val="4472C4" w:themeColor="accent1"/>
              <w:sz w:val="27"/>
              <w:szCs w:val="27"/>
              <w:lang w:val="es-ES"/>
            </w:rPr>
            <w:t>[Fecha]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3209"/>
    <w:rsid w:val="000159C0"/>
    <w:rsid w:val="00241FE2"/>
    <w:rsid w:val="005D27B2"/>
    <w:rsid w:val="005E72FB"/>
    <w:rsid w:val="00620C3F"/>
    <w:rsid w:val="00D072E7"/>
    <w:rsid w:val="00DD3209"/>
    <w:rsid w:val="00F1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gl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gl-ES" w:eastAsia="gl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  <w:spacing w:after="0" w:line="276" w:lineRule="auto"/>
    </w:pPr>
    <w:rPr>
      <w:caps/>
      <w:color w:val="44546A" w:themeColor="text2"/>
      <w:spacing w:val="20"/>
      <w:sz w:val="32"/>
      <w:lang w:val="es-ES" w:eastAsia="en-US"/>
    </w:rPr>
  </w:style>
  <w:style w:type="character" w:customStyle="1" w:styleId="SubttuloCar">
    <w:name w:val="Subtítulo Car"/>
    <w:basedOn w:val="Fuentedeprrafopredeter"/>
    <w:link w:val="Subttulo"/>
    <w:uiPriority w:val="2"/>
    <w:rPr>
      <w:caps/>
      <w:color w:val="44546A" w:themeColor="text2"/>
      <w:spacing w:val="20"/>
      <w:sz w:val="32"/>
      <w:lang w:val="es-ES" w:eastAsia="en-US"/>
    </w:rPr>
  </w:style>
  <w:style w:type="paragraph" w:customStyle="1" w:styleId="28ACBA974ACE497CA0B88E9B46E1AE08">
    <w:name w:val="28ACBA974ACE497CA0B88E9B46E1AE08"/>
  </w:style>
  <w:style w:type="paragraph" w:customStyle="1" w:styleId="D837A28C61A64A56B7E630AE91C84635">
    <w:name w:val="D837A28C61A64A56B7E630AE91C84635"/>
  </w:style>
  <w:style w:type="paragraph" w:customStyle="1" w:styleId="C0270CE7B9C3450A9B65947958930E4E">
    <w:name w:val="C0270CE7B9C3450A9B65947958930E4E"/>
  </w:style>
  <w:style w:type="paragraph" w:customStyle="1" w:styleId="5833E219A26D46109AB448E1D3213C34">
    <w:name w:val="5833E219A26D46109AB448E1D3213C34"/>
  </w:style>
  <w:style w:type="paragraph" w:customStyle="1" w:styleId="85862FA495E04432BF8EDEFE5CDD7693">
    <w:name w:val="85862FA495E04432BF8EDEFE5CDD7693"/>
  </w:style>
  <w:style w:type="paragraph" w:customStyle="1" w:styleId="16C6EBB65F8040F68D2CF2734B948EEE">
    <w:name w:val="16C6EBB65F8040F68D2CF2734B948EEE"/>
  </w:style>
  <w:style w:type="paragraph" w:customStyle="1" w:styleId="05B1F8487B7B4E42897E8E14F3A4C042">
    <w:name w:val="05B1F8487B7B4E42897E8E14F3A4C042"/>
  </w:style>
  <w:style w:type="paragraph" w:customStyle="1" w:styleId="DBF8F84DCC674E03B587E414B8491C59">
    <w:name w:val="DBF8F84DCC674E03B587E414B8491C59"/>
  </w:style>
  <w:style w:type="paragraph" w:customStyle="1" w:styleId="5A4F593B94324F81A90DA94F9F62C76F">
    <w:name w:val="5A4F593B94324F81A90DA94F9F62C76F"/>
    <w:rsid w:val="00DD3209"/>
  </w:style>
  <w:style w:type="paragraph" w:customStyle="1" w:styleId="C7D40D7CCDA141E6A36B056586C43348">
    <w:name w:val="C7D40D7CCDA141E6A36B056586C43348"/>
    <w:rsid w:val="00DD3209"/>
  </w:style>
  <w:style w:type="paragraph" w:customStyle="1" w:styleId="B70C17ECE21E4E3E8119C58E8B58E092">
    <w:name w:val="B70C17ECE21E4E3E8119C58E8B58E092"/>
    <w:rsid w:val="00DD3209"/>
  </w:style>
  <w:style w:type="paragraph" w:customStyle="1" w:styleId="8C987F0A40294468B0C1E789B7FC7A54">
    <w:name w:val="8C987F0A40294468B0C1E789B7FC7A54"/>
    <w:rsid w:val="00DD32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Custom Theme">
  <a:themeElements>
    <a:clrScheme name="Custom 29">
      <a:dk1>
        <a:srgbClr val="0F0D29"/>
      </a:dk1>
      <a:lt1>
        <a:srgbClr val="FFFFFF"/>
      </a:lt1>
      <a:dk2>
        <a:srgbClr val="082A75"/>
      </a:dk2>
      <a:lt2>
        <a:srgbClr val="E7E6E6"/>
      </a:lt2>
      <a:accent1>
        <a:srgbClr val="024F75"/>
      </a:accent1>
      <a:accent2>
        <a:srgbClr val="3592CF"/>
      </a:accent2>
      <a:accent3>
        <a:srgbClr val="34ABA2"/>
      </a:accent3>
      <a:accent4>
        <a:srgbClr val="66B2CA"/>
      </a:accent4>
      <a:accent5>
        <a:srgbClr val="C1D9CB"/>
      </a:accent5>
      <a:accent6>
        <a:srgbClr val="34ABA2"/>
      </a:accent6>
      <a:hlink>
        <a:srgbClr val="3592CF"/>
      </a:hlink>
      <a:folHlink>
        <a:srgbClr val="3592CF"/>
      </a:folHlink>
    </a:clrScheme>
    <a:fontScheme name="Custom 20">
      <a:majorFont>
        <a:latin typeface="Arial"/>
        <a:ea typeface=""/>
        <a:cs typeface=""/>
      </a:majorFont>
      <a:minorFont>
        <a:latin typeface="Calibri"/>
        <a:ea typeface=""/>
        <a:cs typeface=""/>
      </a:minorFont>
    </a:fontScheme>
    <a:fmtScheme name="Office Effects">
      <a: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65000"/>
                <a:shade val="100000"/>
                <a:satMod val="133000"/>
              </a:schemeClr>
            </a:gs>
            <a:gs pos="15000">
              <a:schemeClr val="phClr">
                <a:tint val="50000"/>
                <a:shade val="100000"/>
                <a:satMod val="140000"/>
              </a:schemeClr>
            </a:gs>
            <a:gs pos="100000">
              <a:schemeClr val="phClr">
                <a:tint val="10000"/>
                <a:shade val="100000"/>
                <a:satMod val="13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75000"/>
                <a:satMod val="160000"/>
              </a:schemeClr>
            </a:gs>
            <a:gs pos="62000">
              <a:schemeClr val="phClr">
                <a:tint val="100000"/>
                <a:shade val="100000"/>
                <a:satMod val="125000"/>
              </a:schemeClr>
            </a:gs>
            <a:gs pos="100000">
              <a:schemeClr val="phClr">
                <a:tint val="80000"/>
                <a:shade val="100000"/>
                <a:satMod val="140000"/>
              </a:schemeClr>
            </a:gs>
          </a:gsLst>
          <a:lin ang="16200000" scaled="1"/>
        </a:gradFill>
      </a:fillStyleLst>
      <a:lnStyleLst>
        <a:ln w="12700">
          <a:solidFill>
            <a:schemeClr val="phClr"/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61176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>
                <a:tint val="100000"/>
                <a:shade val="100000"/>
                <a:satMod val="100000"/>
              </a:schemeClr>
            </a:contourClr>
          </a:sp3d>
        </a:effectStyle>
      </a:effectStyleLst>
      <a:bgFillStyleLst>
        <a:solidFill>
          <a:schemeClr val="phClr">
            <a:tint val="100000"/>
            <a:shade val="100000"/>
            <a:satMod val="100000"/>
          </a:schemeClr>
        </a:soli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40000">
              <a:schemeClr val="phClr">
                <a:tint val="100000"/>
                <a:shade val="70000"/>
                <a:satMod val="145000"/>
              </a:schemeClr>
            </a:gs>
            <a:gs pos="100000">
              <a:schemeClr val="phClr">
                <a:tint val="85000"/>
                <a:shade val="100000"/>
                <a:satMod val="15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50000"/>
                <a:satMod val="145000"/>
              </a:schemeClr>
            </a:gs>
            <a:gs pos="30000">
              <a:schemeClr val="phClr">
                <a:tint val="100000"/>
                <a:shade val="65000"/>
                <a:satMod val="155000"/>
              </a:schemeClr>
            </a:gs>
            <a:gs pos="100000">
              <a:schemeClr val="phClr">
                <a:tint val="60000"/>
                <a:shade val="10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2020-01-10T00:00:00</PublishDate>
  <Abstract/>
  <CompanyAddress/>
  <CompanyPhone/>
  <CompanyFax>Alejandro Linares Amado
David Álvarez González
Gabriel Paradiso Silva
Marcos García Núñez
Roberto Orden Erena</CompanyFax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797D54C-54B8-4B33-B8BC-9856D5870E71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Informe .dotx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PDS - Grupo 2 – Informe pruebas</dc:title>
  <dc:creator>Marcos García Núñez</dc:creator>
  <keywords/>
  <lastModifiedBy>gabriel paradiso</lastModifiedBy>
  <revision>24</revision>
  <lastPrinted>2006-08-01T17:47:00.0000000Z</lastPrinted>
  <dcterms:created xsi:type="dcterms:W3CDTF">2019-11-16T10:45:00.0000000Z</dcterms:created>
  <dcterms:modified xsi:type="dcterms:W3CDTF">2020-01-02T14:46:02.0296458Z</dcterms:modified>
  <version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TC100670409990</vt:lpwstr>
  </property>
</Properties>
</file>